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5A4B3" w14:textId="2F41CFC2" w:rsidR="00AE2379" w:rsidRDefault="00AE2379" w:rsidP="008E6D77">
      <w:pPr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 John</w:t>
      </w:r>
      <w:r w:rsidR="001E7892">
        <w:rPr>
          <w:b/>
          <w:bCs/>
          <w:sz w:val="56"/>
          <w:szCs w:val="56"/>
        </w:rPr>
        <w:t xml:space="preserve"> the Evangelist</w:t>
      </w:r>
    </w:p>
    <w:p w14:paraId="26FBC3EC" w14:textId="2736BA84" w:rsidR="000B205F" w:rsidRDefault="006A42A5" w:rsidP="008E6D77">
      <w:pPr>
        <w:spacing w:after="0"/>
        <w:jc w:val="center"/>
        <w:rPr>
          <w:b/>
          <w:bCs/>
          <w:sz w:val="56"/>
          <w:szCs w:val="56"/>
        </w:rPr>
      </w:pPr>
      <w:bookmarkStart w:id="0" w:name="_Hlk111625112"/>
      <w:bookmarkEnd w:id="0"/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0E06BF96" wp14:editId="2588ADC6">
            <wp:simplePos x="0" y="0"/>
            <wp:positionH relativeFrom="column">
              <wp:posOffset>-2540</wp:posOffset>
            </wp:positionH>
            <wp:positionV relativeFrom="paragraph">
              <wp:posOffset>627380</wp:posOffset>
            </wp:positionV>
            <wp:extent cx="18288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7216" behindDoc="0" locked="0" layoutInCell="1" allowOverlap="1" wp14:anchorId="4EFC2772" wp14:editId="6905FB5A">
            <wp:simplePos x="0" y="0"/>
            <wp:positionH relativeFrom="column">
              <wp:posOffset>2199005</wp:posOffset>
            </wp:positionH>
            <wp:positionV relativeFrom="paragraph">
              <wp:posOffset>680085</wp:posOffset>
            </wp:positionV>
            <wp:extent cx="189738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05F" w:rsidRPr="00B73119">
        <w:rPr>
          <w:b/>
          <w:bCs/>
          <w:sz w:val="56"/>
          <w:szCs w:val="56"/>
        </w:rPr>
        <w:t>Midweek Community</w:t>
      </w:r>
    </w:p>
    <w:p w14:paraId="7064D2EA" w14:textId="11D26DD4" w:rsidR="00F646A6" w:rsidRPr="00AE2379" w:rsidRDefault="00F646A6" w:rsidP="00207723">
      <w:pPr>
        <w:spacing w:after="0"/>
        <w:jc w:val="center"/>
        <w:rPr>
          <w:b/>
          <w:bCs/>
          <w:sz w:val="56"/>
          <w:szCs w:val="56"/>
        </w:rPr>
      </w:pPr>
      <w:r w:rsidRPr="00AE2379">
        <w:rPr>
          <w:b/>
          <w:bCs/>
          <w:sz w:val="56"/>
          <w:szCs w:val="56"/>
        </w:rPr>
        <w:t>Programme</w:t>
      </w:r>
    </w:p>
    <w:p w14:paraId="4A81510A" w14:textId="3AA7A132" w:rsidR="000B205F" w:rsidRDefault="004517C4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sz w:val="56"/>
          <w:szCs w:val="56"/>
        </w:rPr>
        <w:t>May</w:t>
      </w:r>
      <w:r w:rsidR="00D84231">
        <w:rPr>
          <w:b/>
          <w:bCs/>
          <w:sz w:val="56"/>
          <w:szCs w:val="56"/>
        </w:rPr>
        <w:t>-</w:t>
      </w:r>
      <w:r>
        <w:rPr>
          <w:b/>
          <w:bCs/>
          <w:sz w:val="56"/>
          <w:szCs w:val="56"/>
        </w:rPr>
        <w:t>Aug</w:t>
      </w:r>
      <w:r w:rsidR="000B205F" w:rsidRPr="00B73119">
        <w:rPr>
          <w:b/>
          <w:bCs/>
          <w:sz w:val="56"/>
          <w:szCs w:val="56"/>
        </w:rPr>
        <w:t xml:space="preserve"> 202</w:t>
      </w:r>
      <w:r w:rsidR="00DA27C6">
        <w:rPr>
          <w:b/>
          <w:bCs/>
          <w:sz w:val="56"/>
          <w:szCs w:val="56"/>
        </w:rPr>
        <w:t>4</w:t>
      </w:r>
    </w:p>
    <w:p w14:paraId="2D3A6680" w14:textId="4F624B12" w:rsidR="00C0248D" w:rsidRPr="00C0248D" w:rsidRDefault="00C0248D" w:rsidP="008E6D77">
      <w:pPr>
        <w:spacing w:after="0"/>
        <w:jc w:val="center"/>
        <w:rPr>
          <w:b/>
          <w:bCs/>
          <w:sz w:val="16"/>
          <w:szCs w:val="16"/>
        </w:rPr>
      </w:pPr>
    </w:p>
    <w:p w14:paraId="6C0BDC2D" w14:textId="71C33C68" w:rsidR="00207723" w:rsidRDefault="006C61D1" w:rsidP="00C0248D">
      <w:pPr>
        <w:spacing w:after="0"/>
        <w:jc w:val="center"/>
        <w:rPr>
          <w:i/>
          <w:iCs/>
          <w:sz w:val="28"/>
          <w:szCs w:val="28"/>
        </w:rPr>
      </w:pPr>
      <w:r>
        <w:rPr>
          <w:b/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3BB83B" wp14:editId="1E26B073">
                <wp:simplePos x="0" y="0"/>
                <wp:positionH relativeFrom="column">
                  <wp:posOffset>149225</wp:posOffset>
                </wp:positionH>
                <wp:positionV relativeFrom="paragraph">
                  <wp:posOffset>47625</wp:posOffset>
                </wp:positionV>
                <wp:extent cx="4000500" cy="1508760"/>
                <wp:effectExtent l="0" t="0" r="0" b="0"/>
                <wp:wrapThrough wrapText="bothSides">
                  <wp:wrapPolygon edited="0">
                    <wp:start x="8126" y="0"/>
                    <wp:lineTo x="0" y="0"/>
                    <wp:lineTo x="0" y="21273"/>
                    <wp:lineTo x="8126" y="21273"/>
                    <wp:lineTo x="13886" y="21273"/>
                    <wp:lineTo x="13886" y="17455"/>
                    <wp:lineTo x="21497" y="17182"/>
                    <wp:lineTo x="21497" y="4091"/>
                    <wp:lineTo x="13886" y="0"/>
                    <wp:lineTo x="8126" y="0"/>
                  </wp:wrapPolygon>
                </wp:wrapThrough>
                <wp:docPr id="99824055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508760"/>
                          <a:chOff x="0" y="0"/>
                          <a:chExt cx="4000500" cy="1508760"/>
                        </a:xfrm>
                      </wpg:grpSpPr>
                      <pic:pic xmlns:pic="http://schemas.openxmlformats.org/drawingml/2006/picture">
                        <pic:nvPicPr>
                          <pic:cNvPr id="13383062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09728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76149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540" y="297180"/>
                            <a:ext cx="1203960" cy="902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88433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9240" y="0"/>
                            <a:ext cx="1005840" cy="150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B2E2F" id="Group 9" o:spid="_x0000_s1026" style="position:absolute;margin-left:11.75pt;margin-top:3.75pt;width:315pt;height:118.8pt;z-index:251662336" coordsize="40005,1508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28;width:10972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">
                  <v:imagedata r:id="rId14" o:title=""/>
                </v:shape>
                <v:shape id="Picture 7" o:spid="_x0000_s1028" type="#_x0000_t75" style="position:absolute;left:27965;top:2971;width:12040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">
                  <v:imagedata r:id="rId15" o:title=""/>
                </v:shape>
                <v:shape id="Picture 8" o:spid="_x0000_s1029" type="#_x0000_t75" style="position:absolute;left:15392;width:10058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166C60F1" w14:textId="399705B8" w:rsidR="00207723" w:rsidRDefault="00207723" w:rsidP="00C0248D">
      <w:pPr>
        <w:spacing w:after="0"/>
        <w:jc w:val="center"/>
        <w:rPr>
          <w:i/>
          <w:iCs/>
          <w:sz w:val="28"/>
          <w:szCs w:val="28"/>
        </w:rPr>
      </w:pPr>
    </w:p>
    <w:p w14:paraId="1A2160B9" w14:textId="0DFD8C0C" w:rsidR="00207723" w:rsidRDefault="00207723" w:rsidP="001976BD">
      <w:pPr>
        <w:spacing w:after="0"/>
        <w:rPr>
          <w:i/>
          <w:iCs/>
          <w:sz w:val="28"/>
          <w:szCs w:val="28"/>
        </w:rPr>
      </w:pPr>
      <w:bookmarkStart w:id="1" w:name="_Hlk163208160"/>
      <w:bookmarkEnd w:id="1"/>
    </w:p>
    <w:p w14:paraId="34E2C085" w14:textId="7CEBF3EE" w:rsidR="006A42A5" w:rsidRDefault="006A42A5" w:rsidP="006A42A5">
      <w:pPr>
        <w:spacing w:after="0"/>
        <w:rPr>
          <w:i/>
          <w:iCs/>
          <w:sz w:val="28"/>
          <w:szCs w:val="28"/>
        </w:rPr>
      </w:pPr>
    </w:p>
    <w:p w14:paraId="0F12A88E" w14:textId="6A5CB471" w:rsidR="00AF5CA7" w:rsidRPr="00C0248D" w:rsidRDefault="00C0248D" w:rsidP="006A42A5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 xml:space="preserve">Church </w:t>
      </w:r>
      <w:proofErr w:type="gramStart"/>
      <w:r w:rsidRPr="00C0248D">
        <w:rPr>
          <w:i/>
          <w:iCs/>
          <w:sz w:val="28"/>
          <w:szCs w:val="28"/>
        </w:rPr>
        <w:t>open</w:t>
      </w:r>
      <w:proofErr w:type="gramEnd"/>
      <w:r w:rsidRPr="00C0248D">
        <w:rPr>
          <w:i/>
          <w:iCs/>
          <w:sz w:val="28"/>
          <w:szCs w:val="28"/>
        </w:rPr>
        <w:t xml:space="preserve"> from 10am</w:t>
      </w:r>
    </w:p>
    <w:p w14:paraId="51656EC1" w14:textId="567BA851" w:rsidR="00C0248D" w:rsidRPr="00C0248D" w:rsidRDefault="00C0248D" w:rsidP="00C0248D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Service starts at 10.30</w:t>
      </w:r>
    </w:p>
    <w:p w14:paraId="6843FDDB" w14:textId="2D23F764" w:rsidR="00120ED7" w:rsidRPr="00FA5A15" w:rsidRDefault="0056340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lastRenderedPageBreak/>
        <w:t xml:space="preserve">Theme </w:t>
      </w:r>
      <w:r w:rsidR="00120ED7" w:rsidRPr="00FA5A15">
        <w:rPr>
          <w:b/>
          <w:bCs/>
          <w:color w:val="FF0000"/>
          <w:sz w:val="28"/>
          <w:szCs w:val="28"/>
        </w:rPr>
        <w:t xml:space="preserve">1: </w:t>
      </w:r>
      <w:r w:rsidR="004517C4">
        <w:rPr>
          <w:b/>
          <w:bCs/>
          <w:color w:val="FF0000"/>
          <w:sz w:val="28"/>
          <w:szCs w:val="28"/>
        </w:rPr>
        <w:t>Fruit of the Spirit</w:t>
      </w:r>
    </w:p>
    <w:p w14:paraId="19B7BFBF" w14:textId="77777777" w:rsidR="00120ED7" w:rsidRDefault="00120ED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3C2B4194" w14:textId="33F6B7DE" w:rsidR="000B205F" w:rsidRPr="00FA5A15" w:rsidRDefault="004517C4" w:rsidP="00136FAA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  <w:r w:rsidR="000C419A" w:rsidRPr="00FA5A15">
        <w:rPr>
          <w:sz w:val="24"/>
          <w:szCs w:val="24"/>
        </w:rPr>
        <w:tab/>
      </w:r>
      <w:r w:rsidR="00571408">
        <w:rPr>
          <w:b/>
          <w:bCs/>
          <w:sz w:val="24"/>
          <w:szCs w:val="24"/>
        </w:rPr>
        <w:t xml:space="preserve">Fruit of the Spirit: </w:t>
      </w:r>
      <w:r>
        <w:rPr>
          <w:b/>
          <w:bCs/>
          <w:sz w:val="24"/>
          <w:szCs w:val="24"/>
        </w:rPr>
        <w:t>Love</w:t>
      </w:r>
      <w:r w:rsidR="00D12223" w:rsidRPr="00FA5A15">
        <w:rPr>
          <w:sz w:val="24"/>
          <w:szCs w:val="24"/>
        </w:rPr>
        <w:t xml:space="preserve"> </w:t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Matt 5:43-6:4</w:t>
      </w:r>
      <w:r w:rsidR="000B205F" w:rsidRPr="00FA5A15">
        <w:rPr>
          <w:sz w:val="24"/>
          <w:szCs w:val="24"/>
        </w:rPr>
        <w:t xml:space="preserve">  </w:t>
      </w:r>
    </w:p>
    <w:p w14:paraId="627F9FCF" w14:textId="6A92A810" w:rsidR="000B205F" w:rsidRPr="00FA5A15" w:rsidRDefault="005969E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Pam Stote</w:t>
      </w:r>
      <w:r w:rsidR="000F6BAB">
        <w:rPr>
          <w:sz w:val="24"/>
          <w:szCs w:val="24"/>
        </w:rPr>
        <w:tab/>
      </w:r>
    </w:p>
    <w:p w14:paraId="3B7C0116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522A842" w14:textId="502BFDD9" w:rsidR="000B205F" w:rsidRDefault="004517C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120ED7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8</w:t>
      </w:r>
      <w:r w:rsidR="000B205F" w:rsidRPr="00FA5A15">
        <w:rPr>
          <w:b/>
          <w:bCs/>
          <w:sz w:val="24"/>
          <w:szCs w:val="24"/>
        </w:rPr>
        <w:t xml:space="preserve"> </w:t>
      </w:r>
      <w:r w:rsidR="00E96B55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Ascension</w:t>
      </w:r>
      <w:r w:rsidR="004A3A46">
        <w:rPr>
          <w:b/>
          <w:bCs/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 w:rsidR="00671EE9">
        <w:rPr>
          <w:sz w:val="24"/>
          <w:szCs w:val="24"/>
        </w:rPr>
        <w:t>Acts 1:1-11</w:t>
      </w:r>
    </w:p>
    <w:p w14:paraId="17F17DA7" w14:textId="3278F6D4" w:rsidR="000B205F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C339F">
        <w:rPr>
          <w:sz w:val="24"/>
          <w:szCs w:val="24"/>
        </w:rPr>
        <w:t>Andrew Attwood</w:t>
      </w:r>
      <w:r w:rsidR="004517C4">
        <w:rPr>
          <w:sz w:val="24"/>
          <w:szCs w:val="24"/>
        </w:rPr>
        <w:t>; talk: Denise Coomber</w:t>
      </w:r>
      <w:r w:rsidR="00C55AD6">
        <w:rPr>
          <w:sz w:val="24"/>
          <w:szCs w:val="24"/>
        </w:rPr>
        <w:tab/>
      </w:r>
      <w:r w:rsidR="00C55AD6">
        <w:rPr>
          <w:sz w:val="24"/>
          <w:szCs w:val="24"/>
        </w:rPr>
        <w:tab/>
      </w:r>
    </w:p>
    <w:p w14:paraId="61A97782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66E36A0" w14:textId="74A68985" w:rsidR="000B205F" w:rsidRPr="00FA5A15" w:rsidRDefault="004517C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0B205F" w:rsidRPr="00FA5A15">
        <w:rPr>
          <w:b/>
          <w:bCs/>
          <w:sz w:val="24"/>
          <w:szCs w:val="24"/>
        </w:rPr>
        <w:t xml:space="preserve"> </w:t>
      </w:r>
      <w:r w:rsidR="007C339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5</w:t>
      </w:r>
      <w:r w:rsidR="000C419A" w:rsidRPr="00FA5A15">
        <w:rPr>
          <w:b/>
          <w:bCs/>
          <w:sz w:val="24"/>
          <w:szCs w:val="24"/>
        </w:rPr>
        <w:tab/>
      </w:r>
      <w:r w:rsidR="00571408">
        <w:rPr>
          <w:b/>
          <w:bCs/>
          <w:sz w:val="24"/>
          <w:szCs w:val="24"/>
        </w:rPr>
        <w:t xml:space="preserve">Fruit of the Spirit: </w:t>
      </w:r>
      <w:r>
        <w:rPr>
          <w:b/>
          <w:bCs/>
          <w:sz w:val="24"/>
          <w:szCs w:val="24"/>
        </w:rPr>
        <w:t>Joy</w:t>
      </w:r>
      <w:r w:rsidR="008D2F51" w:rsidRPr="00FA5A15">
        <w:rPr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Acts 16:25-34</w:t>
      </w:r>
      <w:r w:rsidR="000B205F" w:rsidRPr="00FA5A15">
        <w:rPr>
          <w:sz w:val="24"/>
          <w:szCs w:val="24"/>
        </w:rPr>
        <w:t xml:space="preserve"> </w:t>
      </w:r>
    </w:p>
    <w:p w14:paraId="7D0F6045" w14:textId="3F48AEF9" w:rsidR="001508EC" w:rsidRPr="00FA5A15" w:rsidRDefault="008D2F51" w:rsidP="001508E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Mary Rai</w:t>
      </w:r>
    </w:p>
    <w:p w14:paraId="6D32727C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D9D9555" w14:textId="28475D6C" w:rsidR="007E4C74" w:rsidRPr="00FA5A15" w:rsidRDefault="004517C4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5969EF" w:rsidRPr="00FA5A15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2</w:t>
      </w:r>
      <w:r w:rsidR="00E547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Pentecost</w:t>
      </w:r>
      <w:r w:rsidR="00E547CE" w:rsidRPr="00FA5A15">
        <w:rPr>
          <w:sz w:val="24"/>
          <w:szCs w:val="24"/>
        </w:rPr>
        <w:tab/>
      </w:r>
      <w:r w:rsidR="000C419A" w:rsidRPr="00FA5A15">
        <w:rPr>
          <w:sz w:val="24"/>
          <w:szCs w:val="24"/>
        </w:rPr>
        <w:tab/>
      </w:r>
      <w:r w:rsidR="00E13A0C" w:rsidRPr="00FA5A15">
        <w:rPr>
          <w:sz w:val="24"/>
          <w:szCs w:val="24"/>
        </w:rPr>
        <w:t xml:space="preserve"> </w:t>
      </w:r>
      <w:r w:rsidR="00671EE9">
        <w:rPr>
          <w:sz w:val="24"/>
          <w:szCs w:val="24"/>
        </w:rPr>
        <w:t>Acts 2:1-13</w:t>
      </w:r>
    </w:p>
    <w:p w14:paraId="790CF6D1" w14:textId="0A2CD8F6" w:rsidR="00146B27" w:rsidRDefault="001508EC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146B27">
        <w:rPr>
          <w:sz w:val="24"/>
          <w:szCs w:val="24"/>
        </w:rPr>
        <w:t>Andrew Attwood</w:t>
      </w:r>
      <w:r w:rsidR="00865514">
        <w:rPr>
          <w:sz w:val="24"/>
          <w:szCs w:val="24"/>
        </w:rPr>
        <w:tab/>
      </w:r>
    </w:p>
    <w:p w14:paraId="796316A9" w14:textId="64C1C770" w:rsidR="003F45CE" w:rsidRPr="00865514" w:rsidRDefault="0086551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</w:p>
    <w:p w14:paraId="6A54047F" w14:textId="19C4EDDB" w:rsidR="00C61862" w:rsidRPr="00C61862" w:rsidRDefault="004517C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May</w:t>
      </w:r>
      <w:r w:rsidR="003F45CE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29</w:t>
      </w:r>
      <w:r w:rsidR="003F45CE" w:rsidRPr="00FA5A15">
        <w:rPr>
          <w:b/>
          <w:bCs/>
          <w:sz w:val="24"/>
          <w:szCs w:val="24"/>
        </w:rPr>
        <w:tab/>
      </w:r>
      <w:r w:rsidR="00571408">
        <w:rPr>
          <w:b/>
          <w:bCs/>
          <w:sz w:val="24"/>
          <w:szCs w:val="24"/>
        </w:rPr>
        <w:t xml:space="preserve">Fruit of the Spirit: </w:t>
      </w:r>
      <w:r>
        <w:rPr>
          <w:b/>
          <w:bCs/>
          <w:sz w:val="24"/>
          <w:szCs w:val="24"/>
        </w:rPr>
        <w:t>Peace</w:t>
      </w:r>
      <w:r w:rsidR="00CA2798">
        <w:rPr>
          <w:b/>
          <w:bCs/>
          <w:sz w:val="24"/>
          <w:szCs w:val="24"/>
        </w:rPr>
        <w:tab/>
      </w:r>
      <w:r w:rsidR="00482331">
        <w:rPr>
          <w:b/>
          <w:bCs/>
          <w:sz w:val="24"/>
          <w:szCs w:val="24"/>
        </w:rPr>
        <w:tab/>
      </w:r>
      <w:r w:rsidR="001D77AD">
        <w:rPr>
          <w:sz w:val="24"/>
          <w:szCs w:val="24"/>
        </w:rPr>
        <w:t>Phil 4:1-20</w:t>
      </w:r>
    </w:p>
    <w:p w14:paraId="4F5677A0" w14:textId="4BA7C179" w:rsidR="003F45CE" w:rsidRPr="00FA5A15" w:rsidRDefault="003F45CE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Rob Latham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</w:p>
    <w:p w14:paraId="5104B4DB" w14:textId="77777777" w:rsidR="00482331" w:rsidRDefault="0048233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b/>
          <w:bCs/>
          <w:sz w:val="24"/>
          <w:szCs w:val="24"/>
        </w:rPr>
      </w:pPr>
    </w:p>
    <w:p w14:paraId="1A1FF4AB" w14:textId="23DA25D7" w:rsidR="00272E69" w:rsidRPr="00FA5A15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June</w:t>
      </w:r>
      <w:r w:rsidR="00272E69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</w:t>
      </w:r>
      <w:r w:rsidR="00272E69" w:rsidRPr="00FA5A15">
        <w:rPr>
          <w:b/>
          <w:bCs/>
          <w:sz w:val="24"/>
          <w:szCs w:val="24"/>
        </w:rPr>
        <w:tab/>
      </w:r>
      <w:r w:rsidR="00571408">
        <w:rPr>
          <w:b/>
          <w:bCs/>
          <w:sz w:val="24"/>
          <w:szCs w:val="24"/>
        </w:rPr>
        <w:t xml:space="preserve">Fruit of the Spirit: </w:t>
      </w:r>
      <w:r>
        <w:rPr>
          <w:b/>
          <w:bCs/>
          <w:sz w:val="24"/>
          <w:szCs w:val="24"/>
        </w:rPr>
        <w:t>Patience</w:t>
      </w:r>
      <w:r w:rsidR="00127A87">
        <w:rPr>
          <w:b/>
          <w:bCs/>
          <w:sz w:val="24"/>
          <w:szCs w:val="24"/>
        </w:rPr>
        <w:tab/>
      </w:r>
      <w:r w:rsidR="00DD18B6" w:rsidRPr="00FA5A15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James 5:7-11</w:t>
      </w:r>
      <w:r w:rsidR="00272E69" w:rsidRPr="00FA5A15">
        <w:rPr>
          <w:sz w:val="24"/>
          <w:szCs w:val="24"/>
        </w:rPr>
        <w:t xml:space="preserve"> </w:t>
      </w:r>
    </w:p>
    <w:p w14:paraId="3FDD861A" w14:textId="50262113" w:rsidR="00272E69" w:rsidRPr="00FA5A15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Pam Stote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</w:p>
    <w:p w14:paraId="73D767EF" w14:textId="77777777" w:rsidR="00F410C7" w:rsidRDefault="00F410C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66CF54E" w14:textId="7826EB2F" w:rsidR="00272E69" w:rsidRPr="00FA5A15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June</w:t>
      </w:r>
      <w:r w:rsidR="008C6389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2</w:t>
      </w:r>
      <w:r w:rsidR="00272E69" w:rsidRPr="00FA5A15">
        <w:rPr>
          <w:b/>
          <w:bCs/>
          <w:sz w:val="24"/>
          <w:szCs w:val="24"/>
        </w:rPr>
        <w:t xml:space="preserve"> 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Fruit of the Spirit: Kindness</w:t>
      </w:r>
      <w:r w:rsidR="008C6389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Eph 4:20-5:2</w:t>
      </w:r>
    </w:p>
    <w:p w14:paraId="6D0B7418" w14:textId="53AA0FCB" w:rsidR="00272E69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Mary Rai; talk: Neswyn Firth</w:t>
      </w:r>
      <w:r w:rsidR="008C6389">
        <w:rPr>
          <w:sz w:val="24"/>
          <w:szCs w:val="24"/>
        </w:rPr>
        <w:tab/>
      </w:r>
      <w:r w:rsidR="008C6389">
        <w:rPr>
          <w:sz w:val="24"/>
          <w:szCs w:val="24"/>
        </w:rPr>
        <w:tab/>
      </w:r>
    </w:p>
    <w:p w14:paraId="550B8C61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625A6EF" w14:textId="22669700" w:rsidR="008856D6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June</w:t>
      </w:r>
      <w:r w:rsidR="008856D6" w:rsidRPr="00B578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19</w:t>
      </w:r>
      <w:r w:rsidR="008856D6" w:rsidRPr="00B578E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Fruit of the Spirit: Goodness</w:t>
      </w:r>
      <w:r w:rsidR="008856D6">
        <w:rPr>
          <w:sz w:val="24"/>
          <w:szCs w:val="24"/>
        </w:rPr>
        <w:tab/>
      </w:r>
      <w:r w:rsidR="008856D6">
        <w:rPr>
          <w:sz w:val="24"/>
          <w:szCs w:val="24"/>
        </w:rPr>
        <w:tab/>
      </w:r>
      <w:r>
        <w:rPr>
          <w:sz w:val="24"/>
          <w:szCs w:val="24"/>
        </w:rPr>
        <w:t>Luke 6:27-36</w:t>
      </w:r>
    </w:p>
    <w:p w14:paraId="4995226E" w14:textId="11720E86" w:rsidR="00B578ED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Pam Stote: talk: David Hewitt</w:t>
      </w:r>
      <w:r w:rsidR="00E86499">
        <w:rPr>
          <w:sz w:val="24"/>
          <w:szCs w:val="24"/>
        </w:rPr>
        <w:tab/>
      </w:r>
      <w:r w:rsidR="00E86499">
        <w:rPr>
          <w:sz w:val="24"/>
          <w:szCs w:val="24"/>
        </w:rPr>
        <w:tab/>
      </w:r>
    </w:p>
    <w:p w14:paraId="64675C2D" w14:textId="77777777" w:rsidR="00A0372C" w:rsidRDefault="00A0372C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20EF486" w14:textId="1C8B8FDD" w:rsidR="00A0372C" w:rsidRPr="00317E42" w:rsidRDefault="004517C4" w:rsidP="004517C4">
      <w:pPr>
        <w:tabs>
          <w:tab w:val="left" w:pos="1134"/>
          <w:tab w:val="left" w:pos="320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June</w:t>
      </w:r>
      <w:r w:rsidR="00A0372C" w:rsidRPr="00DD4984">
        <w:rPr>
          <w:b/>
          <w:bCs/>
          <w:color w:val="000000" w:themeColor="text1"/>
          <w:sz w:val="24"/>
          <w:szCs w:val="24"/>
        </w:rPr>
        <w:t xml:space="preserve"> </w:t>
      </w:r>
      <w:r w:rsidR="008A0C8D">
        <w:rPr>
          <w:b/>
          <w:bCs/>
          <w:color w:val="000000" w:themeColor="text1"/>
          <w:sz w:val="24"/>
          <w:szCs w:val="24"/>
        </w:rPr>
        <w:t>2</w:t>
      </w:r>
      <w:r>
        <w:rPr>
          <w:b/>
          <w:bCs/>
          <w:color w:val="000000" w:themeColor="text1"/>
          <w:sz w:val="24"/>
          <w:szCs w:val="24"/>
        </w:rPr>
        <w:t>6</w:t>
      </w:r>
      <w:r w:rsidR="00A0372C" w:rsidRPr="00DD4984">
        <w:rPr>
          <w:b/>
          <w:bCs/>
          <w:color w:val="FF0000"/>
          <w:sz w:val="24"/>
          <w:szCs w:val="24"/>
        </w:rPr>
        <w:tab/>
      </w:r>
      <w:r>
        <w:rPr>
          <w:b/>
          <w:bCs/>
          <w:sz w:val="24"/>
          <w:szCs w:val="24"/>
        </w:rPr>
        <w:t>Fruit of the Spirit: Faithfulness</w:t>
      </w:r>
      <w:r w:rsidR="00DD4984" w:rsidRPr="00317E42">
        <w:rPr>
          <w:sz w:val="24"/>
          <w:szCs w:val="24"/>
        </w:rPr>
        <w:tab/>
      </w:r>
      <w:r>
        <w:rPr>
          <w:sz w:val="24"/>
          <w:szCs w:val="24"/>
        </w:rPr>
        <w:t>Matt 24:36-46</w:t>
      </w:r>
    </w:p>
    <w:p w14:paraId="07319C24" w14:textId="366FA0A6" w:rsidR="00DD4984" w:rsidRDefault="00DD498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Mary Rai</w:t>
      </w:r>
      <w:r w:rsidR="00AE71B4">
        <w:rPr>
          <w:sz w:val="24"/>
          <w:szCs w:val="24"/>
        </w:rPr>
        <w:t xml:space="preserve">; talk: </w:t>
      </w:r>
      <w:r w:rsidR="004517C4">
        <w:rPr>
          <w:sz w:val="24"/>
          <w:szCs w:val="24"/>
        </w:rPr>
        <w:t>Jane Mullaney</w:t>
      </w:r>
    </w:p>
    <w:p w14:paraId="1495783E" w14:textId="77777777" w:rsidR="004517C4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0D65B8A" w14:textId="5802BBC9" w:rsidR="00B578ED" w:rsidRPr="004517C4" w:rsidRDefault="004517C4" w:rsidP="004517C4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sz w:val="24"/>
          <w:szCs w:val="24"/>
        </w:rPr>
        <w:t>July</w:t>
      </w:r>
      <w:r w:rsidR="00202598" w:rsidRPr="0020259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 w:rsidR="00202598" w:rsidRPr="00202598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Fruit of the Spirit: Gentleness</w:t>
      </w:r>
      <w:r w:rsidR="00202598">
        <w:rPr>
          <w:sz w:val="24"/>
          <w:szCs w:val="24"/>
        </w:rPr>
        <w:tab/>
      </w:r>
      <w:r>
        <w:rPr>
          <w:sz w:val="24"/>
          <w:szCs w:val="24"/>
        </w:rPr>
        <w:t>1 Peter 3:13-18</w:t>
      </w:r>
    </w:p>
    <w:p w14:paraId="6BF6B743" w14:textId="69776A94" w:rsidR="00202598" w:rsidRDefault="0020259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A3A46">
        <w:rPr>
          <w:sz w:val="24"/>
          <w:szCs w:val="24"/>
        </w:rPr>
        <w:t>Pam Stote</w:t>
      </w:r>
      <w:r w:rsidR="00860F38">
        <w:rPr>
          <w:sz w:val="24"/>
          <w:szCs w:val="24"/>
        </w:rPr>
        <w:tab/>
      </w:r>
      <w:r w:rsidR="00860F38">
        <w:rPr>
          <w:sz w:val="24"/>
          <w:szCs w:val="24"/>
        </w:rPr>
        <w:tab/>
      </w:r>
    </w:p>
    <w:p w14:paraId="32B94744" w14:textId="77777777" w:rsidR="004A3A46" w:rsidRDefault="004A3A4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53809C63" w14:textId="3030687D" w:rsidR="00202598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July</w:t>
      </w:r>
      <w:r w:rsidR="00202598" w:rsidRPr="0055175D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</w:t>
      </w:r>
      <w:r w:rsidR="00202598" w:rsidRPr="0055175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Fruit of the Spirit: Self-control</w:t>
      </w:r>
      <w:r w:rsidR="00374BA9">
        <w:rPr>
          <w:b/>
          <w:bCs/>
          <w:sz w:val="24"/>
          <w:szCs w:val="24"/>
        </w:rPr>
        <w:tab/>
      </w:r>
      <w:r w:rsidR="001D77AD">
        <w:rPr>
          <w:sz w:val="24"/>
          <w:szCs w:val="24"/>
        </w:rPr>
        <w:t>1 Cor 10:19-27</w:t>
      </w:r>
    </w:p>
    <w:p w14:paraId="75E32E4E" w14:textId="528000F7" w:rsidR="0055175D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Rob Latham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56CDCAAF" w14:textId="77777777" w:rsidR="0055175D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E34BDC3" w14:textId="34F3A891" w:rsidR="004517C4" w:rsidRDefault="004517C4" w:rsidP="004517C4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b/>
          <w:bCs/>
          <w:color w:val="FF0000"/>
          <w:sz w:val="28"/>
          <w:szCs w:val="28"/>
        </w:rPr>
        <w:t xml:space="preserve">Theme 2: </w:t>
      </w:r>
      <w:r>
        <w:rPr>
          <w:b/>
          <w:bCs/>
          <w:color w:val="FF0000"/>
          <w:sz w:val="28"/>
          <w:szCs w:val="28"/>
        </w:rPr>
        <w:t>Seven signs from John’s gospel</w:t>
      </w:r>
      <w:r>
        <w:rPr>
          <w:b/>
          <w:bCs/>
          <w:sz w:val="24"/>
          <w:szCs w:val="24"/>
        </w:rPr>
        <w:t xml:space="preserve"> </w:t>
      </w:r>
    </w:p>
    <w:p w14:paraId="2CCF9635" w14:textId="77777777" w:rsidR="004517C4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1716E33" w14:textId="46263E34" w:rsidR="0055175D" w:rsidRDefault="0057140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July</w:t>
      </w:r>
      <w:r w:rsidR="0055175D" w:rsidRPr="002C316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17</w:t>
      </w:r>
      <w:r w:rsidR="0055175D" w:rsidRPr="002C3169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Water into wine</w:t>
      </w:r>
      <w:r w:rsidR="002C3169">
        <w:rPr>
          <w:sz w:val="24"/>
          <w:szCs w:val="24"/>
        </w:rPr>
        <w:tab/>
      </w:r>
      <w:r w:rsidR="00140D7B">
        <w:rPr>
          <w:sz w:val="24"/>
          <w:szCs w:val="24"/>
        </w:rPr>
        <w:tab/>
      </w:r>
      <w:r>
        <w:rPr>
          <w:sz w:val="24"/>
          <w:szCs w:val="24"/>
        </w:rPr>
        <w:t>John 2:1-11</w:t>
      </w:r>
    </w:p>
    <w:p w14:paraId="4371A7EA" w14:textId="19000E03" w:rsidR="002C3169" w:rsidRPr="00C21C26" w:rsidRDefault="00C21C2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71408">
        <w:rPr>
          <w:sz w:val="24"/>
          <w:szCs w:val="24"/>
        </w:rPr>
        <w:t>Pam Stote; talk: Neswyn Firth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3D3D40F1" w14:textId="77777777" w:rsidR="00FF1AE7" w:rsidRPr="00FA5A15" w:rsidRDefault="00FF1AE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459B0D05" w14:textId="499D705E" w:rsidR="00DD1ACC" w:rsidRDefault="00571408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July</w:t>
      </w:r>
      <w:r w:rsidR="000B205F" w:rsidRPr="00FA5A15">
        <w:rPr>
          <w:b/>
          <w:bCs/>
          <w:sz w:val="24"/>
          <w:szCs w:val="24"/>
        </w:rPr>
        <w:t xml:space="preserve"> </w:t>
      </w:r>
      <w:r w:rsidR="00923DF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4</w:t>
      </w:r>
      <w:r w:rsidR="00136FA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Feeding of 5,000</w:t>
      </w:r>
      <w:r w:rsidR="0085271E">
        <w:rPr>
          <w:b/>
          <w:bCs/>
          <w:sz w:val="24"/>
          <w:szCs w:val="24"/>
        </w:rPr>
        <w:tab/>
      </w:r>
      <w:r w:rsidR="0085271E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John 6:1-15</w:t>
      </w:r>
    </w:p>
    <w:p w14:paraId="0BBF9EB7" w14:textId="2695EA7A" w:rsidR="00571408" w:rsidRPr="00571408" w:rsidRDefault="00571408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571408">
        <w:rPr>
          <w:i/>
          <w:iCs/>
          <w:sz w:val="24"/>
          <w:szCs w:val="24"/>
        </w:rPr>
        <w:t>Agape meal</w:t>
      </w:r>
    </w:p>
    <w:p w14:paraId="7F2C7478" w14:textId="046E078B" w:rsidR="006A68D6" w:rsidRPr="00FA5A15" w:rsidRDefault="00571408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Denise Coomber; Mission prayer</w:t>
      </w:r>
      <w:r w:rsidR="0009192C">
        <w:rPr>
          <w:sz w:val="24"/>
          <w:szCs w:val="24"/>
        </w:rPr>
        <w:tab/>
      </w:r>
      <w:r w:rsidR="00DD1ACC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</w:p>
    <w:p w14:paraId="0861F29C" w14:textId="77777777" w:rsidR="00284C23" w:rsidRPr="00FA5A15" w:rsidRDefault="00284C23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E1601FD" w14:textId="7D786AAC" w:rsidR="000B205F" w:rsidRPr="00FA5A15" w:rsidRDefault="00571408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July</w:t>
      </w:r>
      <w:r w:rsidR="00231DCE" w:rsidRPr="00FA5A15">
        <w:rPr>
          <w:b/>
          <w:bCs/>
          <w:sz w:val="24"/>
          <w:szCs w:val="24"/>
        </w:rPr>
        <w:t xml:space="preserve"> </w:t>
      </w:r>
      <w:r w:rsidR="00F20EC2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1</w:t>
      </w:r>
      <w:r w:rsidR="00231D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Nobleman’s son</w:t>
      </w:r>
      <w:r w:rsidR="00231DCE" w:rsidRPr="00FA5A15">
        <w:rPr>
          <w:b/>
          <w:bCs/>
          <w:sz w:val="24"/>
          <w:szCs w:val="24"/>
        </w:rPr>
        <w:tab/>
      </w:r>
      <w:r w:rsidR="00FA03F6" w:rsidRPr="00FA5A15">
        <w:rPr>
          <w:sz w:val="24"/>
          <w:szCs w:val="24"/>
        </w:rPr>
        <w:tab/>
      </w:r>
      <w:r w:rsidR="00F20EC2">
        <w:rPr>
          <w:sz w:val="24"/>
          <w:szCs w:val="24"/>
        </w:rPr>
        <w:t xml:space="preserve">John </w:t>
      </w:r>
      <w:r>
        <w:rPr>
          <w:sz w:val="24"/>
          <w:szCs w:val="24"/>
        </w:rPr>
        <w:t>4:46-54</w:t>
      </w:r>
    </w:p>
    <w:p w14:paraId="0E076E5B" w14:textId="4C298DB4" w:rsidR="00231DCE" w:rsidRPr="00FA5A15" w:rsidRDefault="00231DCE" w:rsidP="00231D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571408">
        <w:rPr>
          <w:sz w:val="24"/>
          <w:szCs w:val="24"/>
        </w:rPr>
        <w:t>Mary Rai</w:t>
      </w:r>
      <w:r w:rsidR="00B13C5B"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</w:p>
    <w:p w14:paraId="0D571E94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4F6D8F0" w14:textId="540DCFB6" w:rsidR="006C3557" w:rsidRDefault="00571408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Aug</w:t>
      </w:r>
      <w:r w:rsidR="00231DCE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7</w:t>
      </w:r>
      <w:r w:rsidR="00630EE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Transfiguration</w:t>
      </w:r>
      <w:r w:rsidR="00140D7B">
        <w:rPr>
          <w:b/>
          <w:bCs/>
          <w:sz w:val="24"/>
          <w:szCs w:val="24"/>
        </w:rPr>
        <w:tab/>
      </w:r>
      <w:r w:rsidR="003F6557" w:rsidRPr="00FA5A15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  <w:r w:rsidR="001D77AD">
        <w:rPr>
          <w:sz w:val="24"/>
          <w:szCs w:val="24"/>
        </w:rPr>
        <w:t>Mk 9:2-13</w:t>
      </w:r>
    </w:p>
    <w:p w14:paraId="6B90769A" w14:textId="4504D9EF" w:rsidR="003F6557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571408">
        <w:rPr>
          <w:sz w:val="24"/>
          <w:szCs w:val="24"/>
        </w:rPr>
        <w:t>Rob Latham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3FE0A2" w14:textId="5299A39B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0C4A9121" w14:textId="4D84E8B9" w:rsidR="006C3557" w:rsidRDefault="00571408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Aug</w:t>
      </w:r>
      <w:r w:rsidR="00140D7B">
        <w:rPr>
          <w:b/>
          <w:bCs/>
          <w:sz w:val="24"/>
          <w:szCs w:val="24"/>
        </w:rPr>
        <w:t xml:space="preserve"> </w:t>
      </w:r>
      <w:r w:rsidR="004B055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4</w:t>
      </w:r>
      <w:r w:rsidR="00140D7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Man at pool of Bethesda</w:t>
      </w:r>
      <w:r w:rsidR="00EC46C6">
        <w:rPr>
          <w:b/>
          <w:bCs/>
          <w:sz w:val="24"/>
          <w:szCs w:val="24"/>
        </w:rPr>
        <w:tab/>
      </w:r>
      <w:r w:rsidR="00EC46C6">
        <w:rPr>
          <w:b/>
          <w:bCs/>
          <w:sz w:val="24"/>
          <w:szCs w:val="24"/>
        </w:rPr>
        <w:tab/>
      </w:r>
      <w:r w:rsidR="00EC46C6">
        <w:rPr>
          <w:sz w:val="24"/>
          <w:szCs w:val="24"/>
        </w:rPr>
        <w:t xml:space="preserve">John </w:t>
      </w:r>
      <w:r>
        <w:rPr>
          <w:sz w:val="24"/>
          <w:szCs w:val="24"/>
        </w:rPr>
        <w:t>5:1-9, 15</w:t>
      </w:r>
      <w:r w:rsidR="00140D7B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</w:p>
    <w:p w14:paraId="6B265BB4" w14:textId="565D95D9" w:rsidR="00140D7B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71408">
        <w:rPr>
          <w:sz w:val="24"/>
          <w:szCs w:val="24"/>
        </w:rPr>
        <w:t>Pam Stote</w:t>
      </w:r>
    </w:p>
    <w:p w14:paraId="4ABEA4D6" w14:textId="0EC67339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4413DDB" w14:textId="4D2718D8" w:rsidR="000434CA" w:rsidRDefault="00571408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Aug 21</w:t>
      </w:r>
      <w:r w:rsidR="00140D7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Walking on water</w:t>
      </w:r>
      <w:r w:rsidR="00525534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John 6:16-21</w:t>
      </w:r>
    </w:p>
    <w:p w14:paraId="6C88DB81" w14:textId="42BDD859" w:rsidR="001300F4" w:rsidRDefault="000434CA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71408">
        <w:rPr>
          <w:sz w:val="24"/>
          <w:szCs w:val="24"/>
        </w:rPr>
        <w:t>Mary Rai; talk: Jane Mullaney</w:t>
      </w:r>
      <w:r w:rsidR="001300F4">
        <w:rPr>
          <w:b/>
          <w:bCs/>
          <w:sz w:val="24"/>
          <w:szCs w:val="24"/>
        </w:rPr>
        <w:tab/>
      </w:r>
    </w:p>
    <w:p w14:paraId="53B104CB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3C559BE3" w14:textId="5D946D9C" w:rsidR="00571408" w:rsidRDefault="00571408" w:rsidP="00571408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Aug 28</w:t>
      </w:r>
      <w:r>
        <w:rPr>
          <w:b/>
          <w:bCs/>
          <w:sz w:val="24"/>
          <w:szCs w:val="24"/>
        </w:rPr>
        <w:tab/>
        <w:t>Healing the blind man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John 9:1-12, 35-39</w:t>
      </w:r>
    </w:p>
    <w:p w14:paraId="3B4A353F" w14:textId="64389E4B" w:rsidR="00571408" w:rsidRDefault="00571408" w:rsidP="00571408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Neswyn Firth</w:t>
      </w:r>
      <w:r>
        <w:rPr>
          <w:b/>
          <w:bCs/>
          <w:sz w:val="24"/>
          <w:szCs w:val="24"/>
        </w:rPr>
        <w:tab/>
      </w:r>
    </w:p>
    <w:p w14:paraId="3F76DA7E" w14:textId="77777777" w:rsidR="00571408" w:rsidRDefault="00571408" w:rsidP="00571408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8E98D4D" w14:textId="0EEF02A2" w:rsidR="00571408" w:rsidRDefault="00571408" w:rsidP="00571408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 5</w:t>
      </w:r>
      <w:r>
        <w:rPr>
          <w:b/>
          <w:bCs/>
          <w:sz w:val="24"/>
          <w:szCs w:val="24"/>
        </w:rPr>
        <w:tab/>
        <w:t>Raising of Lazarus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John 11:1-4, 32-44</w:t>
      </w:r>
    </w:p>
    <w:p w14:paraId="22DE8D87" w14:textId="29CE186C" w:rsidR="00571408" w:rsidRDefault="00571408" w:rsidP="00571408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Revd. Pam Stote</w:t>
      </w:r>
    </w:p>
    <w:p w14:paraId="208D198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A32ACDF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53B7B0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1AA509D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990917E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07014BF" w14:textId="77777777" w:rsidR="00E77A9C" w:rsidRPr="00FA5A15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23B88D9" w14:textId="28D771AE" w:rsidR="000B205F" w:rsidRDefault="000B205F" w:rsidP="00FA5A15">
      <w:pPr>
        <w:jc w:val="center"/>
        <w:rPr>
          <w:b/>
          <w:bCs/>
          <w:sz w:val="48"/>
          <w:szCs w:val="48"/>
        </w:rPr>
      </w:pPr>
      <w:r w:rsidRPr="00CA1394">
        <w:rPr>
          <w:b/>
          <w:bCs/>
          <w:sz w:val="48"/>
          <w:szCs w:val="48"/>
        </w:rPr>
        <w:t>Who We Are</w:t>
      </w:r>
    </w:p>
    <w:p w14:paraId="02B88FBF" w14:textId="33B8F740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come together to worship God and make friends of all ages.</w:t>
      </w:r>
      <w:r w:rsidR="004C7F0B">
        <w:rPr>
          <w:sz w:val="24"/>
          <w:szCs w:val="24"/>
        </w:rPr>
        <w:t xml:space="preserve"> </w:t>
      </w:r>
    </w:p>
    <w:p w14:paraId="794DD205" w14:textId="397F0D17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</w:p>
    <w:p w14:paraId="5A260E2F" w14:textId="19831544" w:rsidR="00CA1394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God shows his love for us in Jesus and by the Holy Spirit.</w:t>
      </w:r>
    </w:p>
    <w:p w14:paraId="54D3A420" w14:textId="564C31F8" w:rsidR="00243D0D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</w:p>
    <w:p w14:paraId="4425E8D6" w14:textId="57972F7B" w:rsidR="00243D0D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We </w:t>
      </w:r>
      <w:r w:rsidR="002754AD" w:rsidRPr="00190D1C">
        <w:rPr>
          <w:sz w:val="24"/>
          <w:szCs w:val="24"/>
        </w:rPr>
        <w:t>worship</w:t>
      </w:r>
      <w:r w:rsidRPr="00190D1C">
        <w:rPr>
          <w:sz w:val="24"/>
          <w:szCs w:val="24"/>
        </w:rPr>
        <w:t xml:space="preserve"> using Common Worship format and sing hymns familiar to most but sometimes we enjoy learning a less well known one.</w:t>
      </w:r>
    </w:p>
    <w:p w14:paraId="5E05566D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78830157" w14:textId="0DBCA931" w:rsidR="002754AD" w:rsidRDefault="002754A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remain seated throughout until a time o</w:t>
      </w:r>
      <w:r w:rsidR="00381E6A" w:rsidRPr="00190D1C">
        <w:rPr>
          <w:sz w:val="24"/>
          <w:szCs w:val="24"/>
        </w:rPr>
        <w:t>f</w:t>
      </w:r>
      <w:r w:rsidRPr="00190D1C">
        <w:rPr>
          <w:sz w:val="24"/>
          <w:szCs w:val="24"/>
        </w:rPr>
        <w:t xml:space="preserve"> greeting one another and </w:t>
      </w:r>
      <w:r w:rsidR="00671EE9">
        <w:rPr>
          <w:sz w:val="24"/>
          <w:szCs w:val="24"/>
        </w:rPr>
        <w:t>fellowship</w:t>
      </w:r>
      <w:r w:rsidR="00381E6A" w:rsidRPr="00190D1C">
        <w:rPr>
          <w:sz w:val="24"/>
          <w:szCs w:val="24"/>
        </w:rPr>
        <w:t xml:space="preserve"> at the end of the service.</w:t>
      </w:r>
    </w:p>
    <w:p w14:paraId="38E13685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31C9CBA5" w14:textId="39BDB6F8" w:rsidR="00381E6A" w:rsidRDefault="00381E6A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Having received God’s </w:t>
      </w:r>
      <w:r w:rsidR="00190D1C" w:rsidRPr="00190D1C">
        <w:rPr>
          <w:sz w:val="24"/>
          <w:szCs w:val="24"/>
        </w:rPr>
        <w:t>love</w:t>
      </w:r>
      <w:r w:rsidR="005C636A">
        <w:rPr>
          <w:sz w:val="24"/>
          <w:szCs w:val="24"/>
        </w:rPr>
        <w:t>,</w:t>
      </w:r>
      <w:r w:rsidR="00190D1C" w:rsidRPr="00190D1C">
        <w:rPr>
          <w:sz w:val="24"/>
          <w:szCs w:val="24"/>
        </w:rPr>
        <w:t xml:space="preserve"> we go out to share the love of Jesus with those we meet.</w:t>
      </w:r>
    </w:p>
    <w:p w14:paraId="629E3128" w14:textId="69D0A465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</w:p>
    <w:p w14:paraId="043FA0DE" w14:textId="0B6C7B3D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037310">
        <w:rPr>
          <w:sz w:val="24"/>
          <w:szCs w:val="24"/>
        </w:rPr>
        <w:t>out more from:</w:t>
      </w:r>
    </w:p>
    <w:p w14:paraId="5BC094F2" w14:textId="77777777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42D93431" w14:textId="2B58AE5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Catherine Pennington</w:t>
      </w:r>
    </w:p>
    <w:p w14:paraId="0425C6AF" w14:textId="76D143B3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941209 </w:t>
      </w:r>
      <w:hyperlink r:id="rId17" w:history="1">
        <w:r w:rsidRPr="008F77DB">
          <w:rPr>
            <w:rStyle w:val="Hyperlink"/>
            <w:sz w:val="24"/>
            <w:szCs w:val="24"/>
          </w:rPr>
          <w:t>catherineroberts49@gmail.com</w:t>
        </w:r>
      </w:hyperlink>
    </w:p>
    <w:p w14:paraId="2ACFC3A2" w14:textId="63D1D67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041E440B" w14:textId="0A1C26A0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 w:rsidRPr="00037310">
        <w:rPr>
          <w:sz w:val="24"/>
          <w:szCs w:val="24"/>
        </w:rPr>
        <w:t>David Hewitt</w:t>
      </w:r>
    </w:p>
    <w:p w14:paraId="75027335" w14:textId="16AA5E1F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859798 </w:t>
      </w:r>
      <w:hyperlink r:id="rId18" w:history="1">
        <w:r w:rsidRPr="008F77DB">
          <w:rPr>
            <w:rStyle w:val="Hyperlink"/>
            <w:sz w:val="24"/>
            <w:szCs w:val="24"/>
          </w:rPr>
          <w:t>davidhewit@gmail.com</w:t>
        </w:r>
      </w:hyperlink>
    </w:p>
    <w:p w14:paraId="74A829EB" w14:textId="7CB2D02E" w:rsidR="00037310" w:rsidRDefault="00037310" w:rsidP="005323E6">
      <w:pPr>
        <w:spacing w:after="0" w:line="240" w:lineRule="auto"/>
        <w:ind w:right="-500"/>
        <w:jc w:val="center"/>
        <w:rPr>
          <w:sz w:val="24"/>
          <w:szCs w:val="24"/>
        </w:rPr>
      </w:pPr>
    </w:p>
    <w:p w14:paraId="72E96447" w14:textId="672563E9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Joan Hornsby</w:t>
      </w:r>
    </w:p>
    <w:p w14:paraId="2076D171" w14:textId="15B36B53" w:rsidR="00037310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734410 </w:t>
      </w:r>
      <w:hyperlink r:id="rId19" w:history="1">
        <w:r w:rsidRPr="008F77DB">
          <w:rPr>
            <w:rStyle w:val="Hyperlink"/>
            <w:sz w:val="24"/>
            <w:szCs w:val="24"/>
          </w:rPr>
          <w:t>joanhhornsby@gmail.com</w:t>
        </w:r>
      </w:hyperlink>
    </w:p>
    <w:p w14:paraId="3E7AE71C" w14:textId="45E6C643" w:rsidR="005C19E4" w:rsidRDefault="005C19E4" w:rsidP="00671EE9">
      <w:pPr>
        <w:spacing w:after="0" w:line="240" w:lineRule="auto"/>
        <w:rPr>
          <w:sz w:val="24"/>
          <w:szCs w:val="24"/>
        </w:rPr>
      </w:pPr>
    </w:p>
    <w:p w14:paraId="1B9D245B" w14:textId="77777777" w:rsidR="00CC2281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Pam Stote</w:t>
      </w:r>
    </w:p>
    <w:p w14:paraId="180C4742" w14:textId="37FF55E9" w:rsidR="00703A77" w:rsidRPr="00FA5A15" w:rsidRDefault="002F04A2" w:rsidP="00FA5A15">
      <w:pPr>
        <w:spacing w:after="0" w:line="240" w:lineRule="auto"/>
        <w:jc w:val="center"/>
        <w:rPr>
          <w:color w:val="0563C1" w:themeColor="hyperlink"/>
          <w:sz w:val="24"/>
          <w:szCs w:val="24"/>
          <w:u w:val="single"/>
        </w:rPr>
      </w:pPr>
      <w:r w:rsidRPr="002F04A2">
        <w:rPr>
          <w:sz w:val="24"/>
          <w:szCs w:val="24"/>
        </w:rPr>
        <w:t xml:space="preserve">07708 </w:t>
      </w:r>
      <w:proofErr w:type="gramStart"/>
      <w:r w:rsidRPr="002F04A2">
        <w:rPr>
          <w:sz w:val="24"/>
          <w:szCs w:val="24"/>
        </w:rPr>
        <w:t>231882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r w:rsidR="00611869" w:rsidRPr="005C636A">
        <w:rPr>
          <w:rStyle w:val="Hyperlink"/>
          <w:sz w:val="24"/>
          <w:szCs w:val="24"/>
        </w:rPr>
        <w:t>pamstote49@gmail.com</w:t>
      </w:r>
      <w:proofErr w:type="gramEnd"/>
    </w:p>
    <w:sectPr w:rsidR="00703A77" w:rsidRPr="00FA5A15" w:rsidSect="008136E8">
      <w:footerReference w:type="even" r:id="rId20"/>
      <w:footerReference w:type="default" r:id="rId21"/>
      <w:pgSz w:w="8419" w:h="11906" w:orient="landscape" w:code="9"/>
      <w:pgMar w:top="851" w:right="953" w:bottom="851" w:left="73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6DE97" w14:textId="77777777" w:rsidR="008136E8" w:rsidRDefault="008136E8" w:rsidP="00B8645F">
      <w:pPr>
        <w:spacing w:after="0" w:line="240" w:lineRule="auto"/>
      </w:pPr>
      <w:r>
        <w:separator/>
      </w:r>
    </w:p>
  </w:endnote>
  <w:endnote w:type="continuationSeparator" w:id="0">
    <w:p w14:paraId="4708EA8D" w14:textId="77777777" w:rsidR="008136E8" w:rsidRDefault="008136E8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1165A" w14:textId="77777777" w:rsidR="00ED200E" w:rsidRDefault="00ED2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FEB05" w14:textId="77777777" w:rsidR="00ED200E" w:rsidRDefault="00ED2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BDF3E" w14:textId="77777777" w:rsidR="008136E8" w:rsidRDefault="008136E8" w:rsidP="00B8645F">
      <w:pPr>
        <w:spacing w:after="0" w:line="240" w:lineRule="auto"/>
      </w:pPr>
      <w:r>
        <w:separator/>
      </w:r>
    </w:p>
  </w:footnote>
  <w:footnote w:type="continuationSeparator" w:id="0">
    <w:p w14:paraId="155985C0" w14:textId="77777777" w:rsidR="008136E8" w:rsidRDefault="008136E8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evenAndOddHeaders/>
  <w:characterSpacingControl w:val="doNotCompress"/>
  <w:printTwoOnOne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C7"/>
    <w:rsid w:val="00002DD0"/>
    <w:rsid w:val="00010610"/>
    <w:rsid w:val="0001066D"/>
    <w:rsid w:val="000353B9"/>
    <w:rsid w:val="00037310"/>
    <w:rsid w:val="000425B1"/>
    <w:rsid w:val="000434CA"/>
    <w:rsid w:val="0004468C"/>
    <w:rsid w:val="00055055"/>
    <w:rsid w:val="00060B3B"/>
    <w:rsid w:val="0007402C"/>
    <w:rsid w:val="0009192C"/>
    <w:rsid w:val="000919CE"/>
    <w:rsid w:val="000A30C2"/>
    <w:rsid w:val="000A7ED3"/>
    <w:rsid w:val="000B205F"/>
    <w:rsid w:val="000B7C11"/>
    <w:rsid w:val="000C1D72"/>
    <w:rsid w:val="000C2421"/>
    <w:rsid w:val="000C419A"/>
    <w:rsid w:val="000C45B8"/>
    <w:rsid w:val="000D7BB3"/>
    <w:rsid w:val="000E15E4"/>
    <w:rsid w:val="000F1BAD"/>
    <w:rsid w:val="000F6BAB"/>
    <w:rsid w:val="00120ED7"/>
    <w:rsid w:val="00127A87"/>
    <w:rsid w:val="001300F4"/>
    <w:rsid w:val="00136FAA"/>
    <w:rsid w:val="00140D7B"/>
    <w:rsid w:val="00146295"/>
    <w:rsid w:val="00146B27"/>
    <w:rsid w:val="001508EC"/>
    <w:rsid w:val="001559DA"/>
    <w:rsid w:val="00170E21"/>
    <w:rsid w:val="001805C4"/>
    <w:rsid w:val="001830F0"/>
    <w:rsid w:val="00190D1C"/>
    <w:rsid w:val="001976BD"/>
    <w:rsid w:val="001B2D99"/>
    <w:rsid w:val="001D77AD"/>
    <w:rsid w:val="001E7892"/>
    <w:rsid w:val="001F5EC1"/>
    <w:rsid w:val="00202598"/>
    <w:rsid w:val="00207723"/>
    <w:rsid w:val="00214910"/>
    <w:rsid w:val="00216568"/>
    <w:rsid w:val="00227DFC"/>
    <w:rsid w:val="00231DCE"/>
    <w:rsid w:val="00231EF1"/>
    <w:rsid w:val="002414D5"/>
    <w:rsid w:val="00243D0D"/>
    <w:rsid w:val="00257749"/>
    <w:rsid w:val="002619A0"/>
    <w:rsid w:val="00265500"/>
    <w:rsid w:val="00272E69"/>
    <w:rsid w:val="002754AD"/>
    <w:rsid w:val="00276F66"/>
    <w:rsid w:val="00284C23"/>
    <w:rsid w:val="002919EA"/>
    <w:rsid w:val="00296DB3"/>
    <w:rsid w:val="002B0301"/>
    <w:rsid w:val="002B2A86"/>
    <w:rsid w:val="002B33A7"/>
    <w:rsid w:val="002C2AF0"/>
    <w:rsid w:val="002C3169"/>
    <w:rsid w:val="002C517E"/>
    <w:rsid w:val="002C5DBF"/>
    <w:rsid w:val="002D7821"/>
    <w:rsid w:val="002F04A2"/>
    <w:rsid w:val="002F59EC"/>
    <w:rsid w:val="002F6BA6"/>
    <w:rsid w:val="003042DB"/>
    <w:rsid w:val="0030643C"/>
    <w:rsid w:val="00317E42"/>
    <w:rsid w:val="003418EB"/>
    <w:rsid w:val="00364849"/>
    <w:rsid w:val="00374BA9"/>
    <w:rsid w:val="00381E6A"/>
    <w:rsid w:val="00383336"/>
    <w:rsid w:val="00390235"/>
    <w:rsid w:val="003924F6"/>
    <w:rsid w:val="00395E7A"/>
    <w:rsid w:val="003B0170"/>
    <w:rsid w:val="003E4767"/>
    <w:rsid w:val="003E64C0"/>
    <w:rsid w:val="003F45CE"/>
    <w:rsid w:val="003F4CE8"/>
    <w:rsid w:val="003F5888"/>
    <w:rsid w:val="003F6557"/>
    <w:rsid w:val="004025B1"/>
    <w:rsid w:val="0041147B"/>
    <w:rsid w:val="004227F4"/>
    <w:rsid w:val="00422E11"/>
    <w:rsid w:val="004326E3"/>
    <w:rsid w:val="004517C4"/>
    <w:rsid w:val="004610F4"/>
    <w:rsid w:val="00466743"/>
    <w:rsid w:val="00475183"/>
    <w:rsid w:val="00482331"/>
    <w:rsid w:val="00487237"/>
    <w:rsid w:val="004A3A46"/>
    <w:rsid w:val="004A3CC1"/>
    <w:rsid w:val="004B0554"/>
    <w:rsid w:val="004B1818"/>
    <w:rsid w:val="004C162A"/>
    <w:rsid w:val="004C21E6"/>
    <w:rsid w:val="004C7F0B"/>
    <w:rsid w:val="004F050C"/>
    <w:rsid w:val="004F26EF"/>
    <w:rsid w:val="004F5547"/>
    <w:rsid w:val="00505FF9"/>
    <w:rsid w:val="005079B0"/>
    <w:rsid w:val="00511C7C"/>
    <w:rsid w:val="00517A64"/>
    <w:rsid w:val="00525534"/>
    <w:rsid w:val="00527B9F"/>
    <w:rsid w:val="005323E6"/>
    <w:rsid w:val="0055175D"/>
    <w:rsid w:val="0055701A"/>
    <w:rsid w:val="00563407"/>
    <w:rsid w:val="00564636"/>
    <w:rsid w:val="00571408"/>
    <w:rsid w:val="00573032"/>
    <w:rsid w:val="00590A96"/>
    <w:rsid w:val="0059568F"/>
    <w:rsid w:val="005969EF"/>
    <w:rsid w:val="005C19E4"/>
    <w:rsid w:val="005C2359"/>
    <w:rsid w:val="005C636A"/>
    <w:rsid w:val="005D02EE"/>
    <w:rsid w:val="005E1570"/>
    <w:rsid w:val="00602AB7"/>
    <w:rsid w:val="006050A4"/>
    <w:rsid w:val="00607996"/>
    <w:rsid w:val="0061035E"/>
    <w:rsid w:val="00611869"/>
    <w:rsid w:val="00614FD9"/>
    <w:rsid w:val="00630EED"/>
    <w:rsid w:val="0066578F"/>
    <w:rsid w:val="00671EE9"/>
    <w:rsid w:val="006732A0"/>
    <w:rsid w:val="00687806"/>
    <w:rsid w:val="006A02FF"/>
    <w:rsid w:val="006A42A5"/>
    <w:rsid w:val="006A68D6"/>
    <w:rsid w:val="006C0743"/>
    <w:rsid w:val="006C3557"/>
    <w:rsid w:val="006C61D1"/>
    <w:rsid w:val="006D5BF0"/>
    <w:rsid w:val="006D77FE"/>
    <w:rsid w:val="006D7D64"/>
    <w:rsid w:val="006E0ACB"/>
    <w:rsid w:val="006E2040"/>
    <w:rsid w:val="006E7B0F"/>
    <w:rsid w:val="006F023D"/>
    <w:rsid w:val="006F0E3D"/>
    <w:rsid w:val="006F42EA"/>
    <w:rsid w:val="00703A77"/>
    <w:rsid w:val="00707F80"/>
    <w:rsid w:val="007113C1"/>
    <w:rsid w:val="00724D02"/>
    <w:rsid w:val="00733492"/>
    <w:rsid w:val="00737B23"/>
    <w:rsid w:val="007462F4"/>
    <w:rsid w:val="0075472F"/>
    <w:rsid w:val="00755C38"/>
    <w:rsid w:val="0077722A"/>
    <w:rsid w:val="007856DD"/>
    <w:rsid w:val="007B2F56"/>
    <w:rsid w:val="007B6C5B"/>
    <w:rsid w:val="007B7AE1"/>
    <w:rsid w:val="007C0AC9"/>
    <w:rsid w:val="007C2FDD"/>
    <w:rsid w:val="007C339F"/>
    <w:rsid w:val="007C57DD"/>
    <w:rsid w:val="007D2646"/>
    <w:rsid w:val="007E0A2B"/>
    <w:rsid w:val="007E2345"/>
    <w:rsid w:val="007E4C74"/>
    <w:rsid w:val="007E55CE"/>
    <w:rsid w:val="007F68B6"/>
    <w:rsid w:val="00805340"/>
    <w:rsid w:val="008136E8"/>
    <w:rsid w:val="008145B4"/>
    <w:rsid w:val="00833287"/>
    <w:rsid w:val="00833EAA"/>
    <w:rsid w:val="00843C57"/>
    <w:rsid w:val="00844C95"/>
    <w:rsid w:val="0085271E"/>
    <w:rsid w:val="00856454"/>
    <w:rsid w:val="00860F38"/>
    <w:rsid w:val="008640D7"/>
    <w:rsid w:val="00865514"/>
    <w:rsid w:val="008661DC"/>
    <w:rsid w:val="008856D6"/>
    <w:rsid w:val="00896076"/>
    <w:rsid w:val="008A0C8D"/>
    <w:rsid w:val="008C357D"/>
    <w:rsid w:val="008C6389"/>
    <w:rsid w:val="008C66CF"/>
    <w:rsid w:val="008D2F51"/>
    <w:rsid w:val="008D56BA"/>
    <w:rsid w:val="008E2909"/>
    <w:rsid w:val="008E6D77"/>
    <w:rsid w:val="008F3FAB"/>
    <w:rsid w:val="008F4FB1"/>
    <w:rsid w:val="008F666A"/>
    <w:rsid w:val="00910B31"/>
    <w:rsid w:val="00916770"/>
    <w:rsid w:val="00923DFE"/>
    <w:rsid w:val="00936010"/>
    <w:rsid w:val="00962C26"/>
    <w:rsid w:val="00964E91"/>
    <w:rsid w:val="00975CBD"/>
    <w:rsid w:val="00981FA5"/>
    <w:rsid w:val="009845D4"/>
    <w:rsid w:val="0099608F"/>
    <w:rsid w:val="009A06EA"/>
    <w:rsid w:val="009A7033"/>
    <w:rsid w:val="009D6C1F"/>
    <w:rsid w:val="009E7165"/>
    <w:rsid w:val="00A0372C"/>
    <w:rsid w:val="00A0625D"/>
    <w:rsid w:val="00A10252"/>
    <w:rsid w:val="00A11CBB"/>
    <w:rsid w:val="00A23D83"/>
    <w:rsid w:val="00A36DB5"/>
    <w:rsid w:val="00A51DD4"/>
    <w:rsid w:val="00A751AB"/>
    <w:rsid w:val="00A90EB8"/>
    <w:rsid w:val="00A92A87"/>
    <w:rsid w:val="00AA262B"/>
    <w:rsid w:val="00AA5D71"/>
    <w:rsid w:val="00AA6259"/>
    <w:rsid w:val="00AA6BD8"/>
    <w:rsid w:val="00AA7204"/>
    <w:rsid w:val="00AB06FE"/>
    <w:rsid w:val="00AB484F"/>
    <w:rsid w:val="00AC0A73"/>
    <w:rsid w:val="00AC38DD"/>
    <w:rsid w:val="00AE2379"/>
    <w:rsid w:val="00AE3ECF"/>
    <w:rsid w:val="00AE424F"/>
    <w:rsid w:val="00AE71B4"/>
    <w:rsid w:val="00AF5CA7"/>
    <w:rsid w:val="00AF5FBA"/>
    <w:rsid w:val="00B13C5B"/>
    <w:rsid w:val="00B171E8"/>
    <w:rsid w:val="00B27DDC"/>
    <w:rsid w:val="00B30A07"/>
    <w:rsid w:val="00B41739"/>
    <w:rsid w:val="00B44156"/>
    <w:rsid w:val="00B53E7F"/>
    <w:rsid w:val="00B57243"/>
    <w:rsid w:val="00B578ED"/>
    <w:rsid w:val="00B72BD8"/>
    <w:rsid w:val="00B73CDB"/>
    <w:rsid w:val="00B8645F"/>
    <w:rsid w:val="00B91527"/>
    <w:rsid w:val="00BB50AE"/>
    <w:rsid w:val="00BD1727"/>
    <w:rsid w:val="00BF0449"/>
    <w:rsid w:val="00BF4EDB"/>
    <w:rsid w:val="00C0248D"/>
    <w:rsid w:val="00C21C26"/>
    <w:rsid w:val="00C24FC7"/>
    <w:rsid w:val="00C322EE"/>
    <w:rsid w:val="00C52B23"/>
    <w:rsid w:val="00C55AD6"/>
    <w:rsid w:val="00C61862"/>
    <w:rsid w:val="00C66B23"/>
    <w:rsid w:val="00C73CE0"/>
    <w:rsid w:val="00C77760"/>
    <w:rsid w:val="00C85B9F"/>
    <w:rsid w:val="00C87926"/>
    <w:rsid w:val="00C90CAE"/>
    <w:rsid w:val="00C90D13"/>
    <w:rsid w:val="00C9115D"/>
    <w:rsid w:val="00C97417"/>
    <w:rsid w:val="00CA0ED0"/>
    <w:rsid w:val="00CA1394"/>
    <w:rsid w:val="00CA2798"/>
    <w:rsid w:val="00CA534B"/>
    <w:rsid w:val="00CA6A71"/>
    <w:rsid w:val="00CB3518"/>
    <w:rsid w:val="00CB361C"/>
    <w:rsid w:val="00CB515E"/>
    <w:rsid w:val="00CC2281"/>
    <w:rsid w:val="00CC29A1"/>
    <w:rsid w:val="00CC778D"/>
    <w:rsid w:val="00CD3EE2"/>
    <w:rsid w:val="00CD67C9"/>
    <w:rsid w:val="00D12223"/>
    <w:rsid w:val="00D30A36"/>
    <w:rsid w:val="00D4520B"/>
    <w:rsid w:val="00D5606F"/>
    <w:rsid w:val="00D77433"/>
    <w:rsid w:val="00D82C71"/>
    <w:rsid w:val="00D84231"/>
    <w:rsid w:val="00D84F27"/>
    <w:rsid w:val="00DA27C6"/>
    <w:rsid w:val="00DC31E9"/>
    <w:rsid w:val="00DC4F9B"/>
    <w:rsid w:val="00DC7A30"/>
    <w:rsid w:val="00DD18B6"/>
    <w:rsid w:val="00DD1ACC"/>
    <w:rsid w:val="00DD4984"/>
    <w:rsid w:val="00E13A0C"/>
    <w:rsid w:val="00E14AF1"/>
    <w:rsid w:val="00E320E0"/>
    <w:rsid w:val="00E363D8"/>
    <w:rsid w:val="00E527E7"/>
    <w:rsid w:val="00E52D4D"/>
    <w:rsid w:val="00E547CE"/>
    <w:rsid w:val="00E61BDA"/>
    <w:rsid w:val="00E62D59"/>
    <w:rsid w:val="00E64100"/>
    <w:rsid w:val="00E75B8B"/>
    <w:rsid w:val="00E77A9C"/>
    <w:rsid w:val="00E8346A"/>
    <w:rsid w:val="00E85292"/>
    <w:rsid w:val="00E86499"/>
    <w:rsid w:val="00E96B55"/>
    <w:rsid w:val="00EA7F93"/>
    <w:rsid w:val="00EC151C"/>
    <w:rsid w:val="00EC46C6"/>
    <w:rsid w:val="00EC65FE"/>
    <w:rsid w:val="00ED200E"/>
    <w:rsid w:val="00ED3B39"/>
    <w:rsid w:val="00EE08AE"/>
    <w:rsid w:val="00EE30C4"/>
    <w:rsid w:val="00F0410F"/>
    <w:rsid w:val="00F130A0"/>
    <w:rsid w:val="00F20EC2"/>
    <w:rsid w:val="00F410C7"/>
    <w:rsid w:val="00F520C3"/>
    <w:rsid w:val="00F541C7"/>
    <w:rsid w:val="00F5527E"/>
    <w:rsid w:val="00F6202E"/>
    <w:rsid w:val="00F646A6"/>
    <w:rsid w:val="00F65F4C"/>
    <w:rsid w:val="00F667B8"/>
    <w:rsid w:val="00F67736"/>
    <w:rsid w:val="00F74542"/>
    <w:rsid w:val="00F84AAF"/>
    <w:rsid w:val="00FA03F6"/>
    <w:rsid w:val="00FA5A15"/>
    <w:rsid w:val="00FC069A"/>
    <w:rsid w:val="00FC4014"/>
    <w:rsid w:val="00FC5283"/>
    <w:rsid w:val="00FD1A0E"/>
    <w:rsid w:val="00FD6519"/>
    <w:rsid w:val="00FE453C"/>
    <w:rsid w:val="00FF1AE7"/>
    <w:rsid w:val="00FF3FA2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65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0373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mailto:davidhewit@gmai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catherineroberts49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joanhhornsby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4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2024-04-05T09:52:00Z</dcterms:created>
  <dcterms:modified xsi:type="dcterms:W3CDTF">2024-04-10T11:43:00Z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