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5A4B3" w14:textId="3873B4AE" w:rsidR="00AE2379" w:rsidRDefault="00AE2379" w:rsidP="008E6D77">
      <w:pPr>
        <w:spacing w:after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St John</w:t>
      </w:r>
      <w:r w:rsidR="001E7892">
        <w:rPr>
          <w:b/>
          <w:bCs/>
          <w:sz w:val="56"/>
          <w:szCs w:val="56"/>
        </w:rPr>
        <w:t xml:space="preserve"> the Evangelist</w:t>
      </w:r>
    </w:p>
    <w:p w14:paraId="26FBC3EC" w14:textId="392C993E" w:rsidR="000B205F" w:rsidRDefault="006A42A5" w:rsidP="008E6D77">
      <w:pPr>
        <w:spacing w:after="0"/>
        <w:jc w:val="center"/>
        <w:rPr>
          <w:b/>
          <w:bCs/>
          <w:sz w:val="56"/>
          <w:szCs w:val="56"/>
        </w:rPr>
      </w:pPr>
      <w:bookmarkStart w:id="0" w:name="_Hlk111625112"/>
      <w:bookmarkEnd w:id="0"/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E06BF96" wp14:editId="04BAEA56">
            <wp:simplePos x="0" y="0"/>
            <wp:positionH relativeFrom="column">
              <wp:posOffset>-2540</wp:posOffset>
            </wp:positionH>
            <wp:positionV relativeFrom="paragraph">
              <wp:posOffset>627380</wp:posOffset>
            </wp:positionV>
            <wp:extent cx="1828800" cy="1369695"/>
            <wp:effectExtent l="0" t="0" r="0" b="1905"/>
            <wp:wrapThrough wrapText="bothSides">
              <wp:wrapPolygon edited="0">
                <wp:start x="0" y="0"/>
                <wp:lineTo x="0" y="21330"/>
                <wp:lineTo x="21375" y="21330"/>
                <wp:lineTo x="2137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4EFC2772" wp14:editId="0F4C7F43">
            <wp:simplePos x="0" y="0"/>
            <wp:positionH relativeFrom="column">
              <wp:posOffset>2199005</wp:posOffset>
            </wp:positionH>
            <wp:positionV relativeFrom="paragraph">
              <wp:posOffset>680085</wp:posOffset>
            </wp:positionV>
            <wp:extent cx="189738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70" y="21405"/>
                <wp:lineTo x="2147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05F" w:rsidRPr="00B73119">
        <w:rPr>
          <w:b/>
          <w:bCs/>
          <w:sz w:val="56"/>
          <w:szCs w:val="56"/>
        </w:rPr>
        <w:t>Midweek Community</w:t>
      </w:r>
    </w:p>
    <w:p w14:paraId="7064D2EA" w14:textId="0C5C0E82" w:rsidR="00F646A6" w:rsidRPr="00AE2379" w:rsidRDefault="00F646A6" w:rsidP="00207723">
      <w:pPr>
        <w:spacing w:after="0"/>
        <w:jc w:val="center"/>
        <w:rPr>
          <w:b/>
          <w:bCs/>
          <w:sz w:val="56"/>
          <w:szCs w:val="56"/>
        </w:rPr>
      </w:pPr>
      <w:r w:rsidRPr="00AE2379">
        <w:rPr>
          <w:b/>
          <w:bCs/>
          <w:sz w:val="56"/>
          <w:szCs w:val="56"/>
        </w:rPr>
        <w:t>Programme</w:t>
      </w:r>
    </w:p>
    <w:p w14:paraId="4A81510A" w14:textId="33A8493A" w:rsidR="000B205F" w:rsidRDefault="00DA27C6" w:rsidP="008E6D77">
      <w:pPr>
        <w:spacing w:after="0"/>
        <w:jc w:val="center"/>
        <w:rPr>
          <w:b/>
          <w:bCs/>
          <w:sz w:val="16"/>
          <w:szCs w:val="16"/>
        </w:rPr>
      </w:pPr>
      <w:r>
        <w:rPr>
          <w:b/>
          <w:bCs/>
          <w:sz w:val="56"/>
          <w:szCs w:val="56"/>
        </w:rPr>
        <w:t>Jan</w:t>
      </w:r>
      <w:r w:rsidR="00D84231">
        <w:rPr>
          <w:b/>
          <w:bCs/>
          <w:sz w:val="56"/>
          <w:szCs w:val="56"/>
        </w:rPr>
        <w:t>-</w:t>
      </w:r>
      <w:r>
        <w:rPr>
          <w:b/>
          <w:bCs/>
          <w:sz w:val="56"/>
          <w:szCs w:val="56"/>
        </w:rPr>
        <w:t>Apr</w:t>
      </w:r>
      <w:r w:rsidR="000B205F" w:rsidRPr="00B73119">
        <w:rPr>
          <w:b/>
          <w:bCs/>
          <w:sz w:val="56"/>
          <w:szCs w:val="56"/>
        </w:rPr>
        <w:t xml:space="preserve"> 202</w:t>
      </w:r>
      <w:r>
        <w:rPr>
          <w:b/>
          <w:bCs/>
          <w:sz w:val="56"/>
          <w:szCs w:val="56"/>
        </w:rPr>
        <w:t>4</w:t>
      </w:r>
    </w:p>
    <w:p w14:paraId="2D3A6680" w14:textId="25379BAC" w:rsidR="00C0248D" w:rsidRPr="00C0248D" w:rsidRDefault="00C0248D" w:rsidP="008E6D77">
      <w:pPr>
        <w:spacing w:after="0"/>
        <w:jc w:val="center"/>
        <w:rPr>
          <w:b/>
          <w:bCs/>
          <w:sz w:val="16"/>
          <w:szCs w:val="16"/>
        </w:rPr>
      </w:pPr>
    </w:p>
    <w:p w14:paraId="6C0BDC2D" w14:textId="0E7FDAD6" w:rsidR="00207723" w:rsidRDefault="006A42A5" w:rsidP="00C0248D">
      <w:pPr>
        <w:spacing w:after="0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C337D1" wp14:editId="6484A3CD">
                <wp:simplePos x="0" y="0"/>
                <wp:positionH relativeFrom="column">
                  <wp:posOffset>-170815</wp:posOffset>
                </wp:positionH>
                <wp:positionV relativeFrom="paragraph">
                  <wp:posOffset>89535</wp:posOffset>
                </wp:positionV>
                <wp:extent cx="4396740" cy="1101725"/>
                <wp:effectExtent l="0" t="0" r="3810" b="3175"/>
                <wp:wrapThrough wrapText="bothSides">
                  <wp:wrapPolygon edited="0">
                    <wp:start x="16003" y="0"/>
                    <wp:lineTo x="0" y="3361"/>
                    <wp:lineTo x="0" y="21289"/>
                    <wp:lineTo x="21525" y="21289"/>
                    <wp:lineTo x="21525" y="0"/>
                    <wp:lineTo x="16003" y="0"/>
                  </wp:wrapPolygon>
                </wp:wrapThrough>
                <wp:docPr id="1653808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740" cy="1101725"/>
                          <a:chOff x="0" y="0"/>
                          <a:chExt cx="4396740" cy="1101725"/>
                        </a:xfrm>
                      </wpg:grpSpPr>
                      <pic:pic xmlns:pic="http://schemas.openxmlformats.org/drawingml/2006/picture">
                        <pic:nvPicPr>
                          <pic:cNvPr id="72248889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1539240" cy="918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6728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6420" y="121920"/>
                            <a:ext cx="12954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66556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46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8EC206" id="Group 3" o:spid="_x0000_s1026" style="position:absolute;margin-left:-13.45pt;margin-top:7.05pt;width:346.2pt;height:86.75pt;z-index:251663360" coordsize="43967,110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828;width:15392;height:9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">
                  <v:imagedata r:id="rId14" o:title=""/>
                </v:shape>
                <v:shape id="Picture 1" o:spid="_x0000_s1028" type="#_x0000_t75" style="position:absolute;left:18364;top:1219;width:12954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">
                  <v:imagedata r:id="rId15" o:title=""/>
                </v:shape>
                <v:shape id="Picture 2" o:spid="_x0000_s1029" type="#_x0000_t75" style="position:absolute;left:32994;width:10973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">
                  <v:imagedata r:id="rId16" o:title=""/>
                </v:shape>
                <w10:wrap type="through"/>
              </v:group>
            </w:pict>
          </mc:Fallback>
        </mc:AlternateContent>
      </w:r>
    </w:p>
    <w:p w14:paraId="166C60F1" w14:textId="598CED7E" w:rsidR="00207723" w:rsidRDefault="00207723" w:rsidP="00C0248D">
      <w:pPr>
        <w:spacing w:after="0"/>
        <w:jc w:val="center"/>
        <w:rPr>
          <w:i/>
          <w:iCs/>
          <w:sz w:val="28"/>
          <w:szCs w:val="28"/>
        </w:rPr>
      </w:pPr>
    </w:p>
    <w:p w14:paraId="1A2160B9" w14:textId="05A4413E" w:rsidR="00207723" w:rsidRDefault="00207723" w:rsidP="001976BD">
      <w:pPr>
        <w:spacing w:after="0"/>
        <w:rPr>
          <w:i/>
          <w:iCs/>
          <w:sz w:val="28"/>
          <w:szCs w:val="28"/>
        </w:rPr>
      </w:pPr>
    </w:p>
    <w:p w14:paraId="34E2C085" w14:textId="77777777" w:rsidR="006A42A5" w:rsidRDefault="006A42A5" w:rsidP="006A42A5">
      <w:pPr>
        <w:spacing w:after="0"/>
        <w:rPr>
          <w:i/>
          <w:iCs/>
          <w:sz w:val="28"/>
          <w:szCs w:val="28"/>
        </w:rPr>
      </w:pPr>
    </w:p>
    <w:p w14:paraId="0F12A88E" w14:textId="0AF6B0A1" w:rsidR="00AF5CA7" w:rsidRPr="00C0248D" w:rsidRDefault="00C0248D" w:rsidP="006A42A5">
      <w:pPr>
        <w:spacing w:after="0"/>
        <w:jc w:val="center"/>
        <w:rPr>
          <w:i/>
          <w:iCs/>
          <w:sz w:val="28"/>
          <w:szCs w:val="28"/>
        </w:rPr>
      </w:pPr>
      <w:r w:rsidRPr="00C0248D">
        <w:rPr>
          <w:i/>
          <w:iCs/>
          <w:sz w:val="28"/>
          <w:szCs w:val="28"/>
        </w:rPr>
        <w:t xml:space="preserve">Church </w:t>
      </w:r>
      <w:proofErr w:type="gramStart"/>
      <w:r w:rsidRPr="00C0248D">
        <w:rPr>
          <w:i/>
          <w:iCs/>
          <w:sz w:val="28"/>
          <w:szCs w:val="28"/>
        </w:rPr>
        <w:t>open</w:t>
      </w:r>
      <w:proofErr w:type="gramEnd"/>
      <w:r w:rsidRPr="00C0248D">
        <w:rPr>
          <w:i/>
          <w:iCs/>
          <w:sz w:val="28"/>
          <w:szCs w:val="28"/>
        </w:rPr>
        <w:t xml:space="preserve"> from 10am</w:t>
      </w:r>
    </w:p>
    <w:p w14:paraId="51656EC1" w14:textId="567BA851" w:rsidR="00C0248D" w:rsidRPr="00C0248D" w:rsidRDefault="00C0248D" w:rsidP="00C0248D">
      <w:pPr>
        <w:spacing w:after="0"/>
        <w:jc w:val="center"/>
        <w:rPr>
          <w:i/>
          <w:iCs/>
          <w:sz w:val="28"/>
          <w:szCs w:val="28"/>
        </w:rPr>
      </w:pPr>
      <w:r w:rsidRPr="00C0248D">
        <w:rPr>
          <w:i/>
          <w:iCs/>
          <w:sz w:val="28"/>
          <w:szCs w:val="28"/>
        </w:rPr>
        <w:t>Service starts at 10.30</w:t>
      </w:r>
    </w:p>
    <w:p w14:paraId="6843FDDB" w14:textId="0F27F647" w:rsidR="00120ED7" w:rsidRPr="00FA5A15" w:rsidRDefault="00563407" w:rsidP="00136FAA">
      <w:pPr>
        <w:tabs>
          <w:tab w:val="left" w:pos="1134"/>
          <w:tab w:val="left" w:pos="4536"/>
        </w:tabs>
        <w:spacing w:after="0" w:line="240" w:lineRule="auto"/>
        <w:rPr>
          <w:b/>
          <w:bCs/>
          <w:color w:val="FF0000"/>
          <w:sz w:val="28"/>
          <w:szCs w:val="28"/>
        </w:rPr>
      </w:pPr>
      <w:r w:rsidRPr="00FA5A15">
        <w:rPr>
          <w:b/>
          <w:bCs/>
          <w:color w:val="FF0000"/>
          <w:sz w:val="28"/>
          <w:szCs w:val="28"/>
        </w:rPr>
        <w:lastRenderedPageBreak/>
        <w:t xml:space="preserve">Theme </w:t>
      </w:r>
      <w:r w:rsidR="00120ED7" w:rsidRPr="00FA5A15">
        <w:rPr>
          <w:b/>
          <w:bCs/>
          <w:color w:val="FF0000"/>
          <w:sz w:val="28"/>
          <w:szCs w:val="28"/>
        </w:rPr>
        <w:t xml:space="preserve">1: </w:t>
      </w:r>
      <w:r w:rsidR="00DA27C6">
        <w:rPr>
          <w:b/>
          <w:bCs/>
          <w:color w:val="FF0000"/>
          <w:sz w:val="28"/>
          <w:szCs w:val="28"/>
        </w:rPr>
        <w:t>Treasure</w:t>
      </w:r>
    </w:p>
    <w:p w14:paraId="19B7BFBF" w14:textId="77777777" w:rsidR="00120ED7" w:rsidRDefault="00120ED7" w:rsidP="00136FAA">
      <w:pPr>
        <w:tabs>
          <w:tab w:val="left" w:pos="1134"/>
          <w:tab w:val="left" w:pos="4536"/>
        </w:tabs>
        <w:spacing w:after="0" w:line="240" w:lineRule="auto"/>
        <w:rPr>
          <w:b/>
          <w:bCs/>
          <w:sz w:val="26"/>
          <w:szCs w:val="26"/>
        </w:rPr>
      </w:pPr>
    </w:p>
    <w:p w14:paraId="3C2B4194" w14:textId="38D32F0E" w:rsidR="000B205F" w:rsidRPr="00FA5A15" w:rsidRDefault="00DA27C6" w:rsidP="00136FAA">
      <w:pPr>
        <w:tabs>
          <w:tab w:val="left" w:pos="1134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Jan</w:t>
      </w:r>
      <w:r w:rsidR="000B205F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3</w:t>
      </w:r>
      <w:r w:rsidR="000C419A" w:rsidRPr="00FA5A15">
        <w:rPr>
          <w:sz w:val="24"/>
          <w:szCs w:val="24"/>
        </w:rPr>
        <w:tab/>
      </w:r>
      <w:r w:rsidR="009E7165">
        <w:rPr>
          <w:b/>
          <w:bCs/>
          <w:sz w:val="24"/>
          <w:szCs w:val="24"/>
        </w:rPr>
        <w:t>Wise men and their treasure</w:t>
      </w:r>
      <w:r w:rsidR="00D12223" w:rsidRPr="00FA5A15">
        <w:rPr>
          <w:sz w:val="24"/>
          <w:szCs w:val="24"/>
        </w:rPr>
        <w:t xml:space="preserve"> </w:t>
      </w:r>
      <w:r w:rsidR="00833EAA" w:rsidRPr="00FA5A15">
        <w:rPr>
          <w:sz w:val="24"/>
          <w:szCs w:val="24"/>
        </w:rPr>
        <w:tab/>
      </w:r>
      <w:r w:rsidR="009E7165">
        <w:rPr>
          <w:sz w:val="24"/>
          <w:szCs w:val="24"/>
        </w:rPr>
        <w:t>Is 60:1-3, 6</w:t>
      </w:r>
      <w:r w:rsidR="000B205F" w:rsidRPr="00FA5A15">
        <w:rPr>
          <w:sz w:val="24"/>
          <w:szCs w:val="24"/>
        </w:rPr>
        <w:t xml:space="preserve">  </w:t>
      </w:r>
    </w:p>
    <w:p w14:paraId="627F9FCF" w14:textId="298AF661" w:rsidR="000B205F" w:rsidRPr="00FA5A15" w:rsidRDefault="005969E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FC069A">
        <w:rPr>
          <w:sz w:val="24"/>
          <w:szCs w:val="24"/>
        </w:rPr>
        <w:t>Mary Rai; talk: Denise Coomber</w:t>
      </w:r>
      <w:r w:rsidR="00C90CAE">
        <w:rPr>
          <w:sz w:val="24"/>
          <w:szCs w:val="24"/>
        </w:rPr>
        <w:tab/>
      </w:r>
      <w:r w:rsidR="000F6BAB">
        <w:rPr>
          <w:sz w:val="24"/>
          <w:szCs w:val="24"/>
        </w:rPr>
        <w:tab/>
      </w:r>
      <w:r w:rsidR="009E7165">
        <w:rPr>
          <w:sz w:val="24"/>
          <w:szCs w:val="24"/>
        </w:rPr>
        <w:t>Matt 2:1-12</w:t>
      </w:r>
      <w:r w:rsidR="00C90CAE">
        <w:rPr>
          <w:sz w:val="24"/>
          <w:szCs w:val="24"/>
        </w:rPr>
        <w:tab/>
      </w:r>
    </w:p>
    <w:p w14:paraId="3B7C0116" w14:textId="77777777" w:rsidR="00390235" w:rsidRPr="00FA5A15" w:rsidRDefault="00390235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522A842" w14:textId="7B608A9D" w:rsidR="000B205F" w:rsidRDefault="00FC4014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Jan</w:t>
      </w:r>
      <w:r w:rsidR="00120ED7" w:rsidRPr="00FA5A15">
        <w:rPr>
          <w:b/>
          <w:bCs/>
          <w:sz w:val="24"/>
          <w:szCs w:val="24"/>
        </w:rPr>
        <w:t xml:space="preserve"> </w:t>
      </w:r>
      <w:r w:rsidR="00AE3ECF" w:rsidRPr="00FA5A15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0</w:t>
      </w:r>
      <w:r w:rsidR="000B205F" w:rsidRPr="00FA5A15">
        <w:rPr>
          <w:b/>
          <w:bCs/>
          <w:sz w:val="24"/>
          <w:szCs w:val="24"/>
        </w:rPr>
        <w:t xml:space="preserve"> </w:t>
      </w:r>
      <w:r w:rsidR="00E96B55" w:rsidRPr="00FA5A15"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God’s treasure: Israel</w:t>
      </w:r>
      <w:r w:rsidR="004A3A46">
        <w:rPr>
          <w:b/>
          <w:bCs/>
          <w:sz w:val="24"/>
          <w:szCs w:val="24"/>
        </w:rPr>
        <w:tab/>
      </w:r>
      <w:r w:rsidR="00833EAA" w:rsidRPr="00FA5A15">
        <w:rPr>
          <w:sz w:val="24"/>
          <w:szCs w:val="24"/>
        </w:rPr>
        <w:tab/>
      </w:r>
      <w:r>
        <w:rPr>
          <w:sz w:val="24"/>
          <w:szCs w:val="24"/>
        </w:rPr>
        <w:t>Gen 17:1-7</w:t>
      </w:r>
    </w:p>
    <w:p w14:paraId="17F17DA7" w14:textId="20FD76C2" w:rsidR="000B205F" w:rsidRPr="00FA5A15" w:rsidRDefault="00390235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7C339F">
        <w:rPr>
          <w:sz w:val="24"/>
          <w:szCs w:val="24"/>
        </w:rPr>
        <w:t>Andrew Attwood</w:t>
      </w:r>
      <w:r w:rsidR="00C55AD6">
        <w:rPr>
          <w:sz w:val="24"/>
          <w:szCs w:val="24"/>
        </w:rPr>
        <w:tab/>
      </w:r>
      <w:r w:rsidR="00C55AD6">
        <w:rPr>
          <w:sz w:val="24"/>
          <w:szCs w:val="24"/>
        </w:rPr>
        <w:tab/>
      </w:r>
      <w:proofErr w:type="spellStart"/>
      <w:r w:rsidR="00FC4014">
        <w:rPr>
          <w:sz w:val="24"/>
          <w:szCs w:val="24"/>
        </w:rPr>
        <w:t>Deut</w:t>
      </w:r>
      <w:proofErr w:type="spellEnd"/>
      <w:r w:rsidR="00FC4014">
        <w:rPr>
          <w:sz w:val="24"/>
          <w:szCs w:val="24"/>
        </w:rPr>
        <w:t xml:space="preserve"> </w:t>
      </w:r>
      <w:r w:rsidR="007C339F">
        <w:rPr>
          <w:sz w:val="24"/>
          <w:szCs w:val="24"/>
        </w:rPr>
        <w:t>7:6-9</w:t>
      </w:r>
    </w:p>
    <w:p w14:paraId="61A97782" w14:textId="77777777" w:rsidR="00390235" w:rsidRPr="00FA5A15" w:rsidRDefault="00390235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66E36A0" w14:textId="07ABBF56" w:rsidR="000B205F" w:rsidRPr="00FA5A15" w:rsidRDefault="007C339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Jan</w:t>
      </w:r>
      <w:r w:rsidR="000B205F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17</w:t>
      </w:r>
      <w:r w:rsidR="000C419A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Hidden treasure</w:t>
      </w:r>
      <w:r w:rsidR="008D2F51" w:rsidRPr="00FA5A15">
        <w:rPr>
          <w:sz w:val="24"/>
          <w:szCs w:val="24"/>
        </w:rPr>
        <w:tab/>
      </w:r>
      <w:r w:rsidR="00833EAA" w:rsidRPr="00FA5A15">
        <w:rPr>
          <w:sz w:val="24"/>
          <w:szCs w:val="24"/>
        </w:rPr>
        <w:tab/>
      </w:r>
      <w:r>
        <w:rPr>
          <w:sz w:val="24"/>
          <w:szCs w:val="24"/>
        </w:rPr>
        <w:t>Prov 2:1-5</w:t>
      </w:r>
      <w:r w:rsidR="000B205F" w:rsidRPr="00FA5A15">
        <w:rPr>
          <w:sz w:val="24"/>
          <w:szCs w:val="24"/>
        </w:rPr>
        <w:t xml:space="preserve"> </w:t>
      </w:r>
    </w:p>
    <w:p w14:paraId="7D0F6045" w14:textId="344974D5" w:rsidR="001508EC" w:rsidRPr="00FA5A15" w:rsidRDefault="008D2F51" w:rsidP="001508EC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7462F4">
        <w:rPr>
          <w:sz w:val="24"/>
          <w:szCs w:val="24"/>
        </w:rPr>
        <w:t>Rob Latham</w:t>
      </w:r>
      <w:r w:rsidR="008D56BA">
        <w:rPr>
          <w:sz w:val="24"/>
          <w:szCs w:val="24"/>
        </w:rPr>
        <w:tab/>
      </w:r>
      <w:r w:rsidR="008D56BA">
        <w:rPr>
          <w:sz w:val="24"/>
          <w:szCs w:val="24"/>
        </w:rPr>
        <w:tab/>
      </w:r>
      <w:r w:rsidR="007462F4">
        <w:rPr>
          <w:sz w:val="24"/>
          <w:szCs w:val="24"/>
        </w:rPr>
        <w:t>Matt 13:44-45</w:t>
      </w:r>
    </w:p>
    <w:p w14:paraId="6D32727C" w14:textId="77777777" w:rsidR="000B205F" w:rsidRPr="00FA5A15" w:rsidRDefault="000B205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6D9D9555" w14:textId="6CBA033A" w:rsidR="007E4C74" w:rsidRPr="00FA5A15" w:rsidRDefault="007462F4" w:rsidP="00E13A0C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sz w:val="24"/>
          <w:szCs w:val="24"/>
        </w:rPr>
      </w:pPr>
      <w:r>
        <w:rPr>
          <w:b/>
          <w:bCs/>
          <w:sz w:val="24"/>
          <w:szCs w:val="24"/>
        </w:rPr>
        <w:t>Jan</w:t>
      </w:r>
      <w:r w:rsidR="005969EF" w:rsidRPr="00FA5A15">
        <w:rPr>
          <w:b/>
          <w:bCs/>
          <w:sz w:val="24"/>
          <w:szCs w:val="24"/>
        </w:rPr>
        <w:t xml:space="preserve"> 2</w:t>
      </w:r>
      <w:r>
        <w:rPr>
          <w:b/>
          <w:bCs/>
          <w:sz w:val="24"/>
          <w:szCs w:val="24"/>
        </w:rPr>
        <w:t>4</w:t>
      </w:r>
      <w:r w:rsidR="00E547CE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What </w:t>
      </w:r>
      <w:r w:rsidR="00DC4F9B">
        <w:rPr>
          <w:b/>
          <w:bCs/>
          <w:sz w:val="24"/>
          <w:szCs w:val="24"/>
        </w:rPr>
        <w:t>and</w:t>
      </w:r>
      <w:r>
        <w:rPr>
          <w:b/>
          <w:bCs/>
          <w:sz w:val="24"/>
          <w:szCs w:val="24"/>
        </w:rPr>
        <w:t xml:space="preserve"> where is your</w:t>
      </w:r>
      <w:r w:rsidR="00E547CE" w:rsidRPr="00FA5A15">
        <w:rPr>
          <w:sz w:val="24"/>
          <w:szCs w:val="24"/>
        </w:rPr>
        <w:tab/>
      </w:r>
      <w:r w:rsidR="000C419A" w:rsidRPr="00FA5A15">
        <w:rPr>
          <w:sz w:val="24"/>
          <w:szCs w:val="24"/>
        </w:rPr>
        <w:tab/>
      </w:r>
      <w:r w:rsidR="00146B27">
        <w:rPr>
          <w:sz w:val="24"/>
          <w:szCs w:val="24"/>
        </w:rPr>
        <w:t>Matt 6:19-21, 31-33</w:t>
      </w:r>
      <w:r w:rsidR="00E13A0C" w:rsidRPr="00FA5A15">
        <w:rPr>
          <w:sz w:val="24"/>
          <w:szCs w:val="24"/>
        </w:rPr>
        <w:t xml:space="preserve"> </w:t>
      </w:r>
    </w:p>
    <w:p w14:paraId="1A95DD95" w14:textId="373C99EC" w:rsidR="00DC4F9B" w:rsidRPr="00DC4F9B" w:rsidRDefault="00DC4F9B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Pr="00DC4F9B">
        <w:rPr>
          <w:b/>
          <w:bCs/>
          <w:sz w:val="24"/>
          <w:szCs w:val="24"/>
        </w:rPr>
        <w:t>treasure?</w:t>
      </w:r>
      <w:r w:rsidR="00146B27">
        <w:rPr>
          <w:b/>
          <w:bCs/>
          <w:sz w:val="24"/>
          <w:szCs w:val="24"/>
        </w:rPr>
        <w:tab/>
      </w:r>
      <w:r w:rsidR="00146B27">
        <w:rPr>
          <w:b/>
          <w:bCs/>
          <w:sz w:val="24"/>
          <w:szCs w:val="24"/>
        </w:rPr>
        <w:tab/>
      </w:r>
      <w:r w:rsidR="00146B27" w:rsidRPr="00146B27">
        <w:rPr>
          <w:sz w:val="24"/>
          <w:szCs w:val="24"/>
        </w:rPr>
        <w:t>1 Tim 6:17-19</w:t>
      </w:r>
    </w:p>
    <w:p w14:paraId="790CF6D1" w14:textId="0A2CD8F6" w:rsidR="00146B27" w:rsidRDefault="001508EC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146B27">
        <w:rPr>
          <w:sz w:val="24"/>
          <w:szCs w:val="24"/>
        </w:rPr>
        <w:t>Andrew Attwood</w:t>
      </w:r>
      <w:r w:rsidR="00865514">
        <w:rPr>
          <w:sz w:val="24"/>
          <w:szCs w:val="24"/>
        </w:rPr>
        <w:tab/>
      </w:r>
    </w:p>
    <w:p w14:paraId="796316A9" w14:textId="64C1C770" w:rsidR="003F45CE" w:rsidRPr="00865514" w:rsidRDefault="00865514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1508EC" w:rsidRPr="00FA5A15">
        <w:rPr>
          <w:sz w:val="24"/>
          <w:szCs w:val="24"/>
        </w:rPr>
        <w:tab/>
      </w:r>
      <w:r w:rsidR="001508EC" w:rsidRPr="00FA5A15">
        <w:rPr>
          <w:sz w:val="24"/>
          <w:szCs w:val="24"/>
        </w:rPr>
        <w:tab/>
      </w:r>
    </w:p>
    <w:p w14:paraId="6A54047F" w14:textId="2AC89FB1" w:rsidR="00C61862" w:rsidRPr="00C61862" w:rsidRDefault="00CA2798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Jan</w:t>
      </w:r>
      <w:r w:rsidR="003F45CE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31</w:t>
      </w:r>
      <w:r w:rsidR="003F45CE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Our treasure: the Gospel</w:t>
      </w:r>
      <w:r>
        <w:rPr>
          <w:b/>
          <w:bCs/>
          <w:sz w:val="24"/>
          <w:szCs w:val="24"/>
        </w:rPr>
        <w:tab/>
      </w:r>
      <w:r w:rsidR="00482331">
        <w:rPr>
          <w:b/>
          <w:bCs/>
          <w:sz w:val="24"/>
          <w:szCs w:val="24"/>
        </w:rPr>
        <w:tab/>
      </w:r>
      <w:r>
        <w:rPr>
          <w:sz w:val="24"/>
          <w:szCs w:val="24"/>
        </w:rPr>
        <w:t>2 Cor 4:4-7</w:t>
      </w:r>
      <w:r w:rsidR="00CB361C">
        <w:rPr>
          <w:sz w:val="24"/>
          <w:szCs w:val="24"/>
        </w:rPr>
        <w:t>, 16-18</w:t>
      </w:r>
    </w:p>
    <w:p w14:paraId="4F5677A0" w14:textId="6EBB4A9E" w:rsidR="003F45CE" w:rsidRPr="00FA5A15" w:rsidRDefault="003F45CE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127A87">
        <w:rPr>
          <w:sz w:val="24"/>
          <w:szCs w:val="24"/>
        </w:rPr>
        <w:t>Mary Rai</w:t>
      </w:r>
      <w:r w:rsidR="004A3A46">
        <w:rPr>
          <w:sz w:val="24"/>
          <w:szCs w:val="24"/>
        </w:rPr>
        <w:t xml:space="preserve">; talk: </w:t>
      </w:r>
      <w:r w:rsidR="00CB361C">
        <w:rPr>
          <w:sz w:val="24"/>
          <w:szCs w:val="24"/>
        </w:rPr>
        <w:t>Jane Mullaney</w:t>
      </w:r>
      <w:r w:rsidR="00127A87">
        <w:rPr>
          <w:sz w:val="24"/>
          <w:szCs w:val="24"/>
        </w:rPr>
        <w:tab/>
      </w:r>
      <w:r w:rsidR="00127A87">
        <w:rPr>
          <w:sz w:val="24"/>
          <w:szCs w:val="24"/>
        </w:rPr>
        <w:tab/>
      </w:r>
    </w:p>
    <w:p w14:paraId="5104B4DB" w14:textId="77777777" w:rsidR="00482331" w:rsidRDefault="00482331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b/>
          <w:bCs/>
          <w:sz w:val="24"/>
          <w:szCs w:val="24"/>
        </w:rPr>
      </w:pPr>
    </w:p>
    <w:p w14:paraId="1A1FF4AB" w14:textId="1270DD4A" w:rsidR="00272E69" w:rsidRPr="00FA5A15" w:rsidRDefault="00A10252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sz w:val="24"/>
          <w:szCs w:val="24"/>
        </w:rPr>
      </w:pPr>
      <w:r>
        <w:rPr>
          <w:b/>
          <w:bCs/>
          <w:sz w:val="24"/>
          <w:szCs w:val="24"/>
        </w:rPr>
        <w:t>Feb</w:t>
      </w:r>
      <w:r w:rsidR="00272E69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7</w:t>
      </w:r>
      <w:r w:rsidR="00272E69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Christ is our treasure</w:t>
      </w:r>
      <w:r w:rsidR="00127A87">
        <w:rPr>
          <w:b/>
          <w:bCs/>
          <w:sz w:val="24"/>
          <w:szCs w:val="24"/>
        </w:rPr>
        <w:tab/>
      </w:r>
      <w:r w:rsidR="00DD18B6" w:rsidRPr="00FA5A15">
        <w:rPr>
          <w:b/>
          <w:bCs/>
          <w:sz w:val="24"/>
          <w:szCs w:val="24"/>
        </w:rPr>
        <w:tab/>
      </w:r>
      <w:r>
        <w:rPr>
          <w:sz w:val="24"/>
          <w:szCs w:val="24"/>
        </w:rPr>
        <w:t>Col 2:1-3</w:t>
      </w:r>
      <w:r w:rsidR="000425B1">
        <w:rPr>
          <w:sz w:val="24"/>
          <w:szCs w:val="24"/>
        </w:rPr>
        <w:t>, 1:15-20</w:t>
      </w:r>
      <w:r w:rsidR="00272E69" w:rsidRPr="00FA5A15">
        <w:rPr>
          <w:sz w:val="24"/>
          <w:szCs w:val="24"/>
        </w:rPr>
        <w:t xml:space="preserve"> </w:t>
      </w:r>
    </w:p>
    <w:p w14:paraId="3FDD861A" w14:textId="3709D37C" w:rsidR="00272E69" w:rsidRPr="00FA5A15" w:rsidRDefault="00272E69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F410C7">
        <w:rPr>
          <w:sz w:val="24"/>
          <w:szCs w:val="24"/>
        </w:rPr>
        <w:t>Mary Rai</w:t>
      </w:r>
      <w:r w:rsidR="00127A87">
        <w:rPr>
          <w:sz w:val="24"/>
          <w:szCs w:val="24"/>
        </w:rPr>
        <w:tab/>
      </w:r>
      <w:r w:rsidR="00127A87">
        <w:rPr>
          <w:sz w:val="24"/>
          <w:szCs w:val="24"/>
        </w:rPr>
        <w:tab/>
      </w:r>
      <w:r w:rsidR="00DD18B6">
        <w:rPr>
          <w:b/>
          <w:bCs/>
          <w:sz w:val="24"/>
          <w:szCs w:val="24"/>
        </w:rPr>
        <w:tab/>
      </w:r>
      <w:r w:rsidR="00DD18B6">
        <w:rPr>
          <w:b/>
          <w:bCs/>
          <w:sz w:val="24"/>
          <w:szCs w:val="24"/>
        </w:rPr>
        <w:tab/>
      </w:r>
    </w:p>
    <w:p w14:paraId="73D767EF" w14:textId="77777777" w:rsidR="00F410C7" w:rsidRDefault="00F410C7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166CF54E" w14:textId="60DF7397" w:rsidR="00272E69" w:rsidRPr="00FA5A15" w:rsidRDefault="00F410C7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Feb</w:t>
      </w:r>
      <w:r w:rsidR="008C6389">
        <w:rPr>
          <w:b/>
          <w:bCs/>
          <w:sz w:val="24"/>
          <w:szCs w:val="24"/>
        </w:rPr>
        <w:t xml:space="preserve"> </w:t>
      </w:r>
      <w:r w:rsidR="004A3A46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4</w:t>
      </w:r>
      <w:r w:rsidR="00272E69" w:rsidRPr="00FA5A15">
        <w:rPr>
          <w:b/>
          <w:bCs/>
          <w:sz w:val="24"/>
          <w:szCs w:val="24"/>
        </w:rPr>
        <w:t xml:space="preserve"> </w:t>
      </w:r>
      <w:r w:rsidR="00272E69" w:rsidRPr="00FA5A15">
        <w:rPr>
          <w:b/>
          <w:bCs/>
          <w:sz w:val="24"/>
          <w:szCs w:val="24"/>
        </w:rPr>
        <w:tab/>
      </w:r>
      <w:r w:rsidR="000C1D72">
        <w:rPr>
          <w:b/>
          <w:bCs/>
          <w:sz w:val="24"/>
          <w:szCs w:val="24"/>
        </w:rPr>
        <w:t>In the wilderness</w:t>
      </w:r>
      <w:r w:rsidR="008C6389">
        <w:rPr>
          <w:b/>
          <w:bCs/>
          <w:sz w:val="24"/>
          <w:szCs w:val="24"/>
        </w:rPr>
        <w:tab/>
      </w:r>
      <w:r w:rsidR="00DD18B6">
        <w:rPr>
          <w:b/>
          <w:bCs/>
          <w:sz w:val="24"/>
          <w:szCs w:val="24"/>
        </w:rPr>
        <w:tab/>
      </w:r>
      <w:r w:rsidR="000C1D72">
        <w:rPr>
          <w:sz w:val="24"/>
          <w:szCs w:val="24"/>
        </w:rPr>
        <w:t>Luke 4:1-13</w:t>
      </w:r>
    </w:p>
    <w:p w14:paraId="630556B2" w14:textId="5EDBCB9F" w:rsidR="004610F4" w:rsidRPr="004610F4" w:rsidRDefault="004610F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  <w:r w:rsidRPr="004610F4">
        <w:rPr>
          <w:i/>
          <w:iCs/>
          <w:sz w:val="24"/>
          <w:szCs w:val="24"/>
        </w:rPr>
        <w:t>(Ash Wednesday)</w:t>
      </w:r>
    </w:p>
    <w:p w14:paraId="6D0B7418" w14:textId="277F8B07" w:rsidR="00272E69" w:rsidRDefault="00272E69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8C6389">
        <w:rPr>
          <w:sz w:val="24"/>
          <w:szCs w:val="24"/>
        </w:rPr>
        <w:t>Andrew Attwood</w:t>
      </w:r>
      <w:r w:rsidR="008C6389">
        <w:rPr>
          <w:sz w:val="24"/>
          <w:szCs w:val="24"/>
        </w:rPr>
        <w:tab/>
      </w:r>
      <w:r w:rsidR="008C6389">
        <w:rPr>
          <w:sz w:val="24"/>
          <w:szCs w:val="24"/>
        </w:rPr>
        <w:tab/>
      </w:r>
    </w:p>
    <w:p w14:paraId="6D1B86C1" w14:textId="77777777" w:rsidR="008856D6" w:rsidRDefault="008856D6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4A24C20" w14:textId="77777777" w:rsidR="007B7AE1" w:rsidRDefault="007B7AE1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 w:rsidRPr="00FA5A15">
        <w:rPr>
          <w:b/>
          <w:bCs/>
          <w:color w:val="FF0000"/>
          <w:sz w:val="28"/>
          <w:szCs w:val="28"/>
        </w:rPr>
        <w:t xml:space="preserve">Theme 2: </w:t>
      </w:r>
      <w:r>
        <w:rPr>
          <w:b/>
          <w:bCs/>
          <w:color w:val="FF0000"/>
          <w:sz w:val="28"/>
          <w:szCs w:val="28"/>
        </w:rPr>
        <w:t>At the Cross</w:t>
      </w:r>
      <w:r>
        <w:rPr>
          <w:b/>
          <w:bCs/>
          <w:sz w:val="24"/>
          <w:szCs w:val="24"/>
        </w:rPr>
        <w:t xml:space="preserve"> </w:t>
      </w:r>
    </w:p>
    <w:p w14:paraId="550B8C61" w14:textId="77777777" w:rsidR="007B7AE1" w:rsidRDefault="007B7AE1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2625A6EF" w14:textId="37D5D8A6" w:rsidR="008856D6" w:rsidRDefault="000C1D72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Feb</w:t>
      </w:r>
      <w:r w:rsidR="008856D6" w:rsidRPr="00B578ED">
        <w:rPr>
          <w:b/>
          <w:bCs/>
          <w:sz w:val="24"/>
          <w:szCs w:val="24"/>
        </w:rPr>
        <w:t xml:space="preserve"> </w:t>
      </w:r>
      <w:r w:rsidR="004A3A46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1</w:t>
      </w:r>
      <w:r w:rsidR="008856D6" w:rsidRPr="00B578ED">
        <w:rPr>
          <w:b/>
          <w:bCs/>
          <w:sz w:val="24"/>
          <w:szCs w:val="24"/>
        </w:rPr>
        <w:tab/>
      </w:r>
      <w:r w:rsidR="00E86499">
        <w:rPr>
          <w:b/>
          <w:bCs/>
          <w:sz w:val="24"/>
          <w:szCs w:val="24"/>
        </w:rPr>
        <w:t xml:space="preserve">A </w:t>
      </w:r>
      <w:r w:rsidR="008A0C8D">
        <w:rPr>
          <w:b/>
          <w:bCs/>
          <w:sz w:val="24"/>
          <w:szCs w:val="24"/>
        </w:rPr>
        <w:t>centurion finds truth</w:t>
      </w:r>
      <w:r w:rsidR="008856D6">
        <w:rPr>
          <w:sz w:val="24"/>
          <w:szCs w:val="24"/>
        </w:rPr>
        <w:tab/>
      </w:r>
      <w:r w:rsidR="008856D6">
        <w:rPr>
          <w:sz w:val="24"/>
          <w:szCs w:val="24"/>
        </w:rPr>
        <w:tab/>
      </w:r>
      <w:r w:rsidR="008A0C8D">
        <w:rPr>
          <w:sz w:val="24"/>
          <w:szCs w:val="24"/>
        </w:rPr>
        <w:t>Mark 15:33-39</w:t>
      </w:r>
    </w:p>
    <w:p w14:paraId="4995226E" w14:textId="4091C694" w:rsidR="00B578ED" w:rsidRDefault="00B578ED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8A0C8D">
        <w:rPr>
          <w:sz w:val="24"/>
          <w:szCs w:val="24"/>
        </w:rPr>
        <w:t>Rob Latham</w:t>
      </w:r>
      <w:r w:rsidR="00E86499">
        <w:rPr>
          <w:sz w:val="24"/>
          <w:szCs w:val="24"/>
        </w:rPr>
        <w:tab/>
      </w:r>
      <w:r w:rsidR="00E86499">
        <w:rPr>
          <w:sz w:val="24"/>
          <w:szCs w:val="24"/>
        </w:rPr>
        <w:tab/>
      </w:r>
    </w:p>
    <w:p w14:paraId="64675C2D" w14:textId="77777777" w:rsidR="00A0372C" w:rsidRDefault="00A0372C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20EF486" w14:textId="5EFFA17A" w:rsidR="00A0372C" w:rsidRPr="00317E42" w:rsidRDefault="008A0C8D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Feb</w:t>
      </w:r>
      <w:r w:rsidR="00A0372C" w:rsidRPr="00DD4984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>28</w:t>
      </w:r>
      <w:r w:rsidR="00A0372C" w:rsidRPr="00DD4984">
        <w:rPr>
          <w:b/>
          <w:bCs/>
          <w:color w:val="FF0000"/>
          <w:sz w:val="24"/>
          <w:szCs w:val="24"/>
        </w:rPr>
        <w:tab/>
      </w:r>
      <w:r w:rsidR="00317E42" w:rsidRPr="00317E42">
        <w:rPr>
          <w:b/>
          <w:bCs/>
          <w:sz w:val="24"/>
          <w:szCs w:val="24"/>
        </w:rPr>
        <w:t>Joseph of Arimathea finds</w:t>
      </w:r>
      <w:r w:rsidR="00DD4984" w:rsidRPr="00317E42">
        <w:rPr>
          <w:sz w:val="24"/>
          <w:szCs w:val="24"/>
        </w:rPr>
        <w:tab/>
      </w:r>
      <w:r w:rsidR="00DD4984" w:rsidRPr="00317E42">
        <w:rPr>
          <w:sz w:val="24"/>
          <w:szCs w:val="24"/>
        </w:rPr>
        <w:tab/>
      </w:r>
      <w:r w:rsidR="00317E42">
        <w:rPr>
          <w:sz w:val="24"/>
          <w:szCs w:val="24"/>
        </w:rPr>
        <w:t>John 19:38-42</w:t>
      </w:r>
    </w:p>
    <w:p w14:paraId="0E12BF0F" w14:textId="00384CB7" w:rsidR="00317E42" w:rsidRPr="00317E42" w:rsidRDefault="00317E42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317E42">
        <w:rPr>
          <w:b/>
          <w:bCs/>
          <w:sz w:val="24"/>
          <w:szCs w:val="24"/>
        </w:rPr>
        <w:tab/>
        <w:t>courage</w:t>
      </w:r>
      <w:r w:rsidRPr="00317E42">
        <w:rPr>
          <w:sz w:val="24"/>
          <w:szCs w:val="24"/>
        </w:rPr>
        <w:t xml:space="preserve"> </w:t>
      </w:r>
    </w:p>
    <w:p w14:paraId="07319C24" w14:textId="350D5BD0" w:rsidR="00DD4984" w:rsidRDefault="00DD498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AE71B4">
        <w:rPr>
          <w:sz w:val="24"/>
          <w:szCs w:val="24"/>
        </w:rPr>
        <w:t>Andrew Attwood; talk: Denise Coomber</w:t>
      </w:r>
    </w:p>
    <w:p w14:paraId="75235758" w14:textId="77777777" w:rsidR="00B578ED" w:rsidRDefault="00B578ED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4750B6DD" w14:textId="25232A91" w:rsidR="00865514" w:rsidRPr="00FA5A15" w:rsidRDefault="001300F4" w:rsidP="00865514">
      <w:pPr>
        <w:tabs>
          <w:tab w:val="left" w:pos="1134"/>
          <w:tab w:val="left" w:pos="4536"/>
        </w:tabs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sz w:val="24"/>
          <w:szCs w:val="24"/>
        </w:rPr>
        <w:br w:type="page"/>
      </w:r>
    </w:p>
    <w:p w14:paraId="55C958CE" w14:textId="7E84275B" w:rsidR="001300F4" w:rsidRDefault="001300F4">
      <w:pPr>
        <w:rPr>
          <w:b/>
          <w:bCs/>
          <w:sz w:val="24"/>
          <w:szCs w:val="24"/>
        </w:rPr>
      </w:pPr>
    </w:p>
    <w:p w14:paraId="50D65B8A" w14:textId="5C4BF809" w:rsidR="00B578ED" w:rsidRDefault="00296DB3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Mar</w:t>
      </w:r>
      <w:r w:rsidR="00202598" w:rsidRPr="0020259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6</w:t>
      </w:r>
      <w:r w:rsidR="00202598" w:rsidRPr="00202598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Mary finds trust</w:t>
      </w:r>
      <w:r w:rsidR="00860F38">
        <w:rPr>
          <w:b/>
          <w:bCs/>
          <w:sz w:val="24"/>
          <w:szCs w:val="24"/>
        </w:rPr>
        <w:tab/>
      </w:r>
      <w:r w:rsidR="00202598">
        <w:rPr>
          <w:sz w:val="24"/>
          <w:szCs w:val="24"/>
        </w:rPr>
        <w:tab/>
      </w:r>
      <w:r>
        <w:rPr>
          <w:sz w:val="24"/>
          <w:szCs w:val="24"/>
        </w:rPr>
        <w:t>Luke 2:25-38</w:t>
      </w:r>
    </w:p>
    <w:p w14:paraId="6BF6B743" w14:textId="69776A94" w:rsidR="00202598" w:rsidRDefault="00202598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4A3A46">
        <w:rPr>
          <w:sz w:val="24"/>
          <w:szCs w:val="24"/>
        </w:rPr>
        <w:t>Pam Stote</w:t>
      </w:r>
      <w:r w:rsidR="00860F38">
        <w:rPr>
          <w:sz w:val="24"/>
          <w:szCs w:val="24"/>
        </w:rPr>
        <w:tab/>
      </w:r>
      <w:r w:rsidR="00860F38">
        <w:rPr>
          <w:sz w:val="24"/>
          <w:szCs w:val="24"/>
        </w:rPr>
        <w:tab/>
      </w:r>
    </w:p>
    <w:p w14:paraId="32B94744" w14:textId="77777777" w:rsidR="004A3A46" w:rsidRDefault="004A3A46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53809C63" w14:textId="355B4D77" w:rsidR="00202598" w:rsidRDefault="00296DB3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Mar</w:t>
      </w:r>
      <w:r w:rsidR="00202598" w:rsidRPr="0055175D">
        <w:rPr>
          <w:b/>
          <w:bCs/>
          <w:sz w:val="24"/>
          <w:szCs w:val="24"/>
        </w:rPr>
        <w:t xml:space="preserve"> </w:t>
      </w:r>
      <w:r w:rsidR="004A3A46">
        <w:rPr>
          <w:b/>
          <w:bCs/>
          <w:sz w:val="24"/>
          <w:szCs w:val="24"/>
        </w:rPr>
        <w:t>1</w:t>
      </w:r>
      <w:r w:rsidR="00374BA9">
        <w:rPr>
          <w:b/>
          <w:bCs/>
          <w:sz w:val="24"/>
          <w:szCs w:val="24"/>
        </w:rPr>
        <w:t>3</w:t>
      </w:r>
      <w:r w:rsidR="00202598" w:rsidRPr="0055175D">
        <w:rPr>
          <w:b/>
          <w:bCs/>
          <w:sz w:val="24"/>
          <w:szCs w:val="24"/>
        </w:rPr>
        <w:tab/>
      </w:r>
      <w:r w:rsidR="00374BA9">
        <w:rPr>
          <w:b/>
          <w:bCs/>
          <w:sz w:val="24"/>
          <w:szCs w:val="24"/>
        </w:rPr>
        <w:t>Martha finds life</w:t>
      </w:r>
      <w:r w:rsidR="00374BA9">
        <w:rPr>
          <w:b/>
          <w:bCs/>
          <w:sz w:val="24"/>
          <w:szCs w:val="24"/>
        </w:rPr>
        <w:tab/>
      </w:r>
      <w:r w:rsidR="00202598">
        <w:rPr>
          <w:sz w:val="24"/>
          <w:szCs w:val="24"/>
        </w:rPr>
        <w:tab/>
      </w:r>
      <w:r w:rsidR="00374BA9">
        <w:rPr>
          <w:sz w:val="24"/>
          <w:szCs w:val="24"/>
        </w:rPr>
        <w:t>John 11:17-27</w:t>
      </w:r>
    </w:p>
    <w:p w14:paraId="75E32E4E" w14:textId="5E0302CD" w:rsidR="0055175D" w:rsidRDefault="0055175D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374BA9">
        <w:rPr>
          <w:sz w:val="24"/>
          <w:szCs w:val="24"/>
        </w:rPr>
        <w:t>Mary Rai</w:t>
      </w:r>
      <w:r w:rsidR="00B44156">
        <w:rPr>
          <w:sz w:val="24"/>
          <w:szCs w:val="24"/>
        </w:rPr>
        <w:tab/>
      </w:r>
      <w:r w:rsidR="00B44156">
        <w:rPr>
          <w:sz w:val="24"/>
          <w:szCs w:val="24"/>
        </w:rPr>
        <w:tab/>
      </w:r>
    </w:p>
    <w:p w14:paraId="56CDCAAF" w14:textId="77777777" w:rsidR="0055175D" w:rsidRDefault="0055175D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11716E33" w14:textId="14208F55" w:rsidR="0055175D" w:rsidRDefault="00374BA9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Mar</w:t>
      </w:r>
      <w:r w:rsidR="0055175D" w:rsidRPr="002C3169">
        <w:rPr>
          <w:b/>
          <w:bCs/>
          <w:sz w:val="24"/>
          <w:szCs w:val="24"/>
        </w:rPr>
        <w:t xml:space="preserve"> </w:t>
      </w:r>
      <w:r w:rsidR="00B44156">
        <w:rPr>
          <w:b/>
          <w:bCs/>
          <w:sz w:val="24"/>
          <w:szCs w:val="24"/>
        </w:rPr>
        <w:t>2</w:t>
      </w:r>
      <w:r w:rsidR="00146295">
        <w:rPr>
          <w:b/>
          <w:bCs/>
          <w:sz w:val="24"/>
          <w:szCs w:val="24"/>
        </w:rPr>
        <w:t>0</w:t>
      </w:r>
      <w:r w:rsidR="0055175D" w:rsidRPr="002C3169">
        <w:rPr>
          <w:b/>
          <w:bCs/>
          <w:sz w:val="24"/>
          <w:szCs w:val="24"/>
        </w:rPr>
        <w:tab/>
      </w:r>
      <w:r w:rsidR="00146295">
        <w:rPr>
          <w:b/>
          <w:bCs/>
          <w:sz w:val="24"/>
          <w:szCs w:val="24"/>
        </w:rPr>
        <w:t>Palm Sunday</w:t>
      </w:r>
      <w:r w:rsidR="002C3169">
        <w:rPr>
          <w:sz w:val="24"/>
          <w:szCs w:val="24"/>
        </w:rPr>
        <w:tab/>
      </w:r>
      <w:r w:rsidR="00140D7B">
        <w:rPr>
          <w:sz w:val="24"/>
          <w:szCs w:val="24"/>
        </w:rPr>
        <w:tab/>
      </w:r>
      <w:r w:rsidR="006C3557">
        <w:rPr>
          <w:sz w:val="24"/>
          <w:szCs w:val="24"/>
        </w:rPr>
        <w:t xml:space="preserve">Matt </w:t>
      </w:r>
      <w:r w:rsidR="00146295">
        <w:rPr>
          <w:sz w:val="24"/>
          <w:szCs w:val="24"/>
        </w:rPr>
        <w:t>21:1-11</w:t>
      </w:r>
    </w:p>
    <w:p w14:paraId="4371A7EA" w14:textId="1B5FBEE9" w:rsidR="002C3169" w:rsidRPr="00C21C26" w:rsidRDefault="00C21C26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146295">
        <w:rPr>
          <w:sz w:val="24"/>
          <w:szCs w:val="24"/>
        </w:rPr>
        <w:t>Andrew Attwood</w:t>
      </w:r>
      <w:r w:rsidR="00B44156">
        <w:rPr>
          <w:sz w:val="24"/>
          <w:szCs w:val="24"/>
        </w:rPr>
        <w:tab/>
      </w:r>
      <w:r w:rsidR="00B44156">
        <w:rPr>
          <w:sz w:val="24"/>
          <w:szCs w:val="24"/>
        </w:rPr>
        <w:tab/>
      </w:r>
    </w:p>
    <w:p w14:paraId="3D3D40F1" w14:textId="77777777" w:rsidR="00FF1AE7" w:rsidRPr="00FA5A15" w:rsidRDefault="00FF1AE7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459B0D05" w14:textId="77777777" w:rsidR="00DD1ACC" w:rsidRDefault="00284C23" w:rsidP="00DD1ACC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</w:t>
      </w:r>
      <w:r w:rsidR="000B205F" w:rsidRPr="00FA5A15">
        <w:rPr>
          <w:b/>
          <w:bCs/>
          <w:sz w:val="24"/>
          <w:szCs w:val="24"/>
        </w:rPr>
        <w:t xml:space="preserve"> </w:t>
      </w:r>
      <w:r w:rsidR="00923DFE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7</w:t>
      </w:r>
      <w:r w:rsidR="00136FAA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Maundy Thursday</w:t>
      </w:r>
      <w:r w:rsidR="0085271E">
        <w:rPr>
          <w:b/>
          <w:bCs/>
          <w:sz w:val="24"/>
          <w:szCs w:val="24"/>
        </w:rPr>
        <w:tab/>
      </w:r>
      <w:r w:rsidR="0085271E">
        <w:rPr>
          <w:b/>
          <w:bCs/>
          <w:sz w:val="24"/>
          <w:szCs w:val="24"/>
        </w:rPr>
        <w:tab/>
      </w:r>
      <w:r w:rsidR="00DD1ACC" w:rsidRPr="00DD1ACC">
        <w:rPr>
          <w:sz w:val="24"/>
          <w:szCs w:val="24"/>
        </w:rPr>
        <w:t>1 Cor 15:1-11</w:t>
      </w:r>
    </w:p>
    <w:p w14:paraId="7F2C7478" w14:textId="29DF7E39" w:rsidR="006A68D6" w:rsidRPr="00FA5A15" w:rsidRDefault="00231DCE" w:rsidP="00DD1ACC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284C23">
        <w:rPr>
          <w:sz w:val="24"/>
          <w:szCs w:val="24"/>
        </w:rPr>
        <w:t>Rob Latham</w:t>
      </w:r>
      <w:r w:rsidR="0009192C">
        <w:rPr>
          <w:sz w:val="24"/>
          <w:szCs w:val="24"/>
        </w:rPr>
        <w:tab/>
      </w:r>
      <w:r w:rsidR="00DD1ACC">
        <w:rPr>
          <w:sz w:val="24"/>
          <w:szCs w:val="24"/>
        </w:rPr>
        <w:tab/>
        <w:t>J</w:t>
      </w:r>
      <w:r w:rsidR="003F4CE8">
        <w:rPr>
          <w:sz w:val="24"/>
          <w:szCs w:val="24"/>
        </w:rPr>
        <w:t>ohn 13:1-17</w:t>
      </w:r>
      <w:r w:rsidR="00896076">
        <w:rPr>
          <w:sz w:val="24"/>
          <w:szCs w:val="24"/>
        </w:rPr>
        <w:tab/>
      </w:r>
      <w:r w:rsidR="00896076">
        <w:rPr>
          <w:sz w:val="24"/>
          <w:szCs w:val="24"/>
        </w:rPr>
        <w:tab/>
      </w:r>
    </w:p>
    <w:p w14:paraId="27ED850D" w14:textId="77777777" w:rsidR="000B205F" w:rsidRDefault="000B205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6A3192E3" w14:textId="7A5BB30F" w:rsidR="00284C23" w:rsidRDefault="00284C23" w:rsidP="00284C23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 w:rsidRPr="00FA5A15">
        <w:rPr>
          <w:b/>
          <w:bCs/>
          <w:color w:val="FF0000"/>
          <w:sz w:val="28"/>
          <w:szCs w:val="28"/>
        </w:rPr>
        <w:t xml:space="preserve">Theme </w:t>
      </w:r>
      <w:r>
        <w:rPr>
          <w:b/>
          <w:bCs/>
          <w:color w:val="FF0000"/>
          <w:sz w:val="28"/>
          <w:szCs w:val="28"/>
        </w:rPr>
        <w:t>3</w:t>
      </w:r>
      <w:r w:rsidRPr="00FA5A15">
        <w:rPr>
          <w:b/>
          <w:bCs/>
          <w:color w:val="FF0000"/>
          <w:sz w:val="28"/>
          <w:szCs w:val="28"/>
        </w:rPr>
        <w:t xml:space="preserve">: </w:t>
      </w:r>
      <w:r>
        <w:rPr>
          <w:b/>
          <w:bCs/>
          <w:color w:val="FF0000"/>
          <w:sz w:val="28"/>
          <w:szCs w:val="28"/>
        </w:rPr>
        <w:t>Easter encounters</w:t>
      </w:r>
      <w:r>
        <w:rPr>
          <w:b/>
          <w:bCs/>
          <w:sz w:val="24"/>
          <w:szCs w:val="24"/>
        </w:rPr>
        <w:t xml:space="preserve"> </w:t>
      </w:r>
    </w:p>
    <w:p w14:paraId="0861F29C" w14:textId="77777777" w:rsidR="00284C23" w:rsidRPr="00FA5A15" w:rsidRDefault="00284C23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E1601FD" w14:textId="3172E0A9" w:rsidR="000B205F" w:rsidRPr="00FA5A15" w:rsidRDefault="00F20EC2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Apr</w:t>
      </w:r>
      <w:r w:rsidR="00231DCE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3</w:t>
      </w:r>
      <w:r w:rsidR="00231DCE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Breakfast on the beach</w:t>
      </w:r>
      <w:r w:rsidR="00231DCE" w:rsidRPr="00FA5A15">
        <w:rPr>
          <w:b/>
          <w:bCs/>
          <w:sz w:val="24"/>
          <w:szCs w:val="24"/>
        </w:rPr>
        <w:tab/>
      </w:r>
      <w:r w:rsidR="00FA03F6" w:rsidRPr="00FA5A15">
        <w:rPr>
          <w:sz w:val="24"/>
          <w:szCs w:val="24"/>
        </w:rPr>
        <w:tab/>
      </w:r>
      <w:r>
        <w:rPr>
          <w:sz w:val="24"/>
          <w:szCs w:val="24"/>
        </w:rPr>
        <w:t>John 21:1-14</w:t>
      </w:r>
    </w:p>
    <w:p w14:paraId="0E076E5B" w14:textId="138628BB" w:rsidR="00231DCE" w:rsidRPr="00FA5A15" w:rsidRDefault="00231DCE" w:rsidP="00231D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6C3557">
        <w:rPr>
          <w:sz w:val="24"/>
          <w:szCs w:val="24"/>
        </w:rPr>
        <w:t>Pam Stote</w:t>
      </w:r>
      <w:r w:rsidR="00B13C5B">
        <w:rPr>
          <w:sz w:val="24"/>
          <w:szCs w:val="24"/>
        </w:rPr>
        <w:tab/>
      </w:r>
      <w:r w:rsidR="0009192C">
        <w:rPr>
          <w:sz w:val="24"/>
          <w:szCs w:val="24"/>
        </w:rPr>
        <w:tab/>
      </w:r>
    </w:p>
    <w:p w14:paraId="0D571E94" w14:textId="77777777" w:rsidR="000B205F" w:rsidRPr="00FA5A15" w:rsidRDefault="000B205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4F6D8F0" w14:textId="09DE06C4" w:rsidR="006C3557" w:rsidRDefault="00630EED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Apr</w:t>
      </w:r>
      <w:r w:rsidR="00231DCE" w:rsidRPr="00FA5A15">
        <w:rPr>
          <w:b/>
          <w:bCs/>
          <w:sz w:val="24"/>
          <w:szCs w:val="24"/>
        </w:rPr>
        <w:t xml:space="preserve"> </w:t>
      </w:r>
      <w:r w:rsidR="0009192C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ab/>
        <w:t>On the road to Emmaus</w:t>
      </w:r>
      <w:r w:rsidR="00140D7B">
        <w:rPr>
          <w:b/>
          <w:bCs/>
          <w:sz w:val="24"/>
          <w:szCs w:val="24"/>
        </w:rPr>
        <w:tab/>
      </w:r>
      <w:r w:rsidR="003F6557" w:rsidRPr="00FA5A15">
        <w:rPr>
          <w:b/>
          <w:bCs/>
          <w:sz w:val="24"/>
          <w:szCs w:val="24"/>
        </w:rPr>
        <w:tab/>
      </w:r>
      <w:r w:rsidR="004B0554">
        <w:rPr>
          <w:sz w:val="24"/>
          <w:szCs w:val="24"/>
        </w:rPr>
        <w:t>Luke 24:13-35</w:t>
      </w:r>
      <w:r w:rsidR="006C3557">
        <w:rPr>
          <w:sz w:val="24"/>
          <w:szCs w:val="24"/>
        </w:rPr>
        <w:t xml:space="preserve"> </w:t>
      </w:r>
    </w:p>
    <w:p w14:paraId="6B90769A" w14:textId="44168919" w:rsidR="003F6557" w:rsidRDefault="006C3557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4B0554">
        <w:rPr>
          <w:sz w:val="24"/>
          <w:szCs w:val="24"/>
        </w:rPr>
        <w:t>Andrew Attwood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93FE0A2" w14:textId="5299A39B" w:rsidR="00140D7B" w:rsidRDefault="00140D7B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0C4A9121" w14:textId="3178DA3A" w:rsidR="006C3557" w:rsidRDefault="004B0554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Apr</w:t>
      </w:r>
      <w:r w:rsidR="00140D7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17</w:t>
      </w:r>
      <w:r w:rsidR="00140D7B">
        <w:rPr>
          <w:b/>
          <w:bCs/>
          <w:sz w:val="24"/>
          <w:szCs w:val="24"/>
        </w:rPr>
        <w:tab/>
      </w:r>
      <w:r w:rsidR="00EC46C6" w:rsidRPr="00EC46C6">
        <w:rPr>
          <w:b/>
          <w:bCs/>
          <w:sz w:val="24"/>
          <w:szCs w:val="24"/>
        </w:rPr>
        <w:t>‘My Lord and my God!’</w:t>
      </w:r>
      <w:r w:rsidR="00EC46C6">
        <w:rPr>
          <w:b/>
          <w:bCs/>
          <w:sz w:val="24"/>
          <w:szCs w:val="24"/>
        </w:rPr>
        <w:tab/>
      </w:r>
      <w:r w:rsidR="00EC46C6">
        <w:rPr>
          <w:b/>
          <w:bCs/>
          <w:sz w:val="24"/>
          <w:szCs w:val="24"/>
        </w:rPr>
        <w:tab/>
      </w:r>
      <w:r w:rsidR="00EC46C6">
        <w:rPr>
          <w:sz w:val="24"/>
          <w:szCs w:val="24"/>
        </w:rPr>
        <w:t>John 20:19-29</w:t>
      </w:r>
      <w:r w:rsidR="00140D7B">
        <w:rPr>
          <w:b/>
          <w:bCs/>
          <w:sz w:val="24"/>
          <w:szCs w:val="24"/>
        </w:rPr>
        <w:tab/>
      </w:r>
      <w:r w:rsidR="006C3557">
        <w:rPr>
          <w:sz w:val="24"/>
          <w:szCs w:val="24"/>
        </w:rPr>
        <w:t xml:space="preserve"> </w:t>
      </w:r>
    </w:p>
    <w:p w14:paraId="6B265BB4" w14:textId="695F3761" w:rsidR="00140D7B" w:rsidRDefault="006C3557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1F5EC1">
        <w:rPr>
          <w:sz w:val="24"/>
          <w:szCs w:val="24"/>
        </w:rPr>
        <w:t>Mary Rai</w:t>
      </w:r>
      <w:r w:rsidR="00EC46C6">
        <w:rPr>
          <w:sz w:val="24"/>
          <w:szCs w:val="24"/>
        </w:rPr>
        <w:t>; talk: Jane Mullaney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ABEA4D6" w14:textId="0EC67339" w:rsidR="00140D7B" w:rsidRDefault="00140D7B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14413DDB" w14:textId="67ACE010" w:rsidR="000434CA" w:rsidRDefault="002D7821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Apr</w:t>
      </w:r>
      <w:r w:rsidR="00140D7B">
        <w:rPr>
          <w:b/>
          <w:bCs/>
          <w:sz w:val="24"/>
          <w:szCs w:val="24"/>
        </w:rPr>
        <w:t xml:space="preserve"> 2</w:t>
      </w:r>
      <w:r>
        <w:rPr>
          <w:b/>
          <w:bCs/>
          <w:sz w:val="24"/>
          <w:szCs w:val="24"/>
        </w:rPr>
        <w:t>4</w:t>
      </w:r>
      <w:r w:rsidR="00140D7B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Paul, the untimely disciple</w:t>
      </w:r>
      <w:r w:rsidR="00525534">
        <w:rPr>
          <w:b/>
          <w:bCs/>
          <w:sz w:val="24"/>
          <w:szCs w:val="24"/>
        </w:rPr>
        <w:tab/>
      </w:r>
      <w:r w:rsidR="00525534">
        <w:rPr>
          <w:b/>
          <w:bCs/>
          <w:sz w:val="24"/>
          <w:szCs w:val="24"/>
        </w:rPr>
        <w:tab/>
      </w:r>
      <w:r w:rsidR="00525534">
        <w:rPr>
          <w:sz w:val="24"/>
          <w:szCs w:val="24"/>
        </w:rPr>
        <w:t xml:space="preserve">1 Cor </w:t>
      </w:r>
      <w:r w:rsidR="000434CA">
        <w:rPr>
          <w:sz w:val="24"/>
          <w:szCs w:val="24"/>
        </w:rPr>
        <w:t>15:1-</w:t>
      </w:r>
      <w:r w:rsidR="003F4CE8">
        <w:rPr>
          <w:sz w:val="24"/>
          <w:szCs w:val="24"/>
        </w:rPr>
        <w:t>11</w:t>
      </w:r>
    </w:p>
    <w:p w14:paraId="6C88DB81" w14:textId="4D4E3B4D" w:rsidR="001300F4" w:rsidRDefault="000434CA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ab/>
        <w:t>Revd. Rob Latham</w:t>
      </w:r>
      <w:r w:rsidR="001300F4">
        <w:rPr>
          <w:b/>
          <w:bCs/>
          <w:sz w:val="24"/>
          <w:szCs w:val="24"/>
        </w:rPr>
        <w:tab/>
      </w:r>
    </w:p>
    <w:p w14:paraId="53B104CB" w14:textId="77777777" w:rsidR="000B205F" w:rsidRDefault="000B205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08D1981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1A32ACDF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53B7B01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41AA509D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990917E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607014BF" w14:textId="77777777" w:rsidR="00E77A9C" w:rsidRPr="00FA5A15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E77DBB8" w14:textId="77777777" w:rsidR="004C7F0B" w:rsidRPr="004C7F0B" w:rsidRDefault="004C7F0B" w:rsidP="004C7F0B">
      <w:pPr>
        <w:jc w:val="center"/>
        <w:rPr>
          <w:b/>
          <w:bCs/>
          <w:i/>
          <w:iCs/>
          <w:sz w:val="20"/>
          <w:szCs w:val="20"/>
        </w:rPr>
      </w:pPr>
      <w:r w:rsidRPr="004C7F0B">
        <w:rPr>
          <w:b/>
          <w:bCs/>
          <w:i/>
          <w:iCs/>
          <w:sz w:val="20"/>
          <w:szCs w:val="20"/>
        </w:rPr>
        <w:t>You are welcome to arrive from 10am for a drink, service begins at 10.30am.</w:t>
      </w:r>
    </w:p>
    <w:p w14:paraId="623B88D9" w14:textId="28D771AE" w:rsidR="000B205F" w:rsidRDefault="000B205F" w:rsidP="00FA5A15">
      <w:pPr>
        <w:jc w:val="center"/>
        <w:rPr>
          <w:b/>
          <w:bCs/>
          <w:sz w:val="48"/>
          <w:szCs w:val="48"/>
        </w:rPr>
      </w:pPr>
      <w:r w:rsidRPr="00CA1394">
        <w:rPr>
          <w:b/>
          <w:bCs/>
          <w:sz w:val="48"/>
          <w:szCs w:val="48"/>
        </w:rPr>
        <w:t>Who We Are</w:t>
      </w:r>
    </w:p>
    <w:p w14:paraId="02B88FBF" w14:textId="33B8F740" w:rsidR="00CA1394" w:rsidRPr="00190D1C" w:rsidRDefault="00CA1394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>We come together to worship God and make friends of all ages.</w:t>
      </w:r>
      <w:r w:rsidR="004C7F0B">
        <w:rPr>
          <w:sz w:val="24"/>
          <w:szCs w:val="24"/>
        </w:rPr>
        <w:t xml:space="preserve"> </w:t>
      </w:r>
    </w:p>
    <w:p w14:paraId="794DD205" w14:textId="397F0D17" w:rsidR="00CA1394" w:rsidRPr="00190D1C" w:rsidRDefault="00CA1394" w:rsidP="00037310">
      <w:pPr>
        <w:spacing w:after="0" w:line="240" w:lineRule="auto"/>
        <w:jc w:val="center"/>
        <w:rPr>
          <w:sz w:val="24"/>
          <w:szCs w:val="24"/>
        </w:rPr>
      </w:pPr>
    </w:p>
    <w:p w14:paraId="5A260E2F" w14:textId="19831544" w:rsidR="00CA1394" w:rsidRPr="00190D1C" w:rsidRDefault="00243D0D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>God shows his love for us in Jesus and by the Holy Spirit.</w:t>
      </w:r>
    </w:p>
    <w:p w14:paraId="54D3A420" w14:textId="564C31F8" w:rsidR="00243D0D" w:rsidRPr="00190D1C" w:rsidRDefault="00243D0D" w:rsidP="00037310">
      <w:pPr>
        <w:spacing w:after="0" w:line="240" w:lineRule="auto"/>
        <w:jc w:val="center"/>
        <w:rPr>
          <w:sz w:val="24"/>
          <w:szCs w:val="24"/>
        </w:rPr>
      </w:pPr>
    </w:p>
    <w:p w14:paraId="4425E8D6" w14:textId="57972F7B" w:rsidR="00243D0D" w:rsidRDefault="00243D0D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 xml:space="preserve">We </w:t>
      </w:r>
      <w:r w:rsidR="002754AD" w:rsidRPr="00190D1C">
        <w:rPr>
          <w:sz w:val="24"/>
          <w:szCs w:val="24"/>
        </w:rPr>
        <w:t>worship</w:t>
      </w:r>
      <w:r w:rsidRPr="00190D1C">
        <w:rPr>
          <w:sz w:val="24"/>
          <w:szCs w:val="24"/>
        </w:rPr>
        <w:t xml:space="preserve"> using Common Worship format and sing hymns familiar to most but sometimes we enjoy learning a less well known one.</w:t>
      </w:r>
    </w:p>
    <w:p w14:paraId="5E05566D" w14:textId="77777777" w:rsidR="00ED3B39" w:rsidRPr="00190D1C" w:rsidRDefault="00ED3B39" w:rsidP="00037310">
      <w:pPr>
        <w:spacing w:after="0" w:line="240" w:lineRule="auto"/>
        <w:jc w:val="center"/>
        <w:rPr>
          <w:sz w:val="24"/>
          <w:szCs w:val="24"/>
        </w:rPr>
      </w:pPr>
    </w:p>
    <w:p w14:paraId="78830157" w14:textId="0DD17E26" w:rsidR="002754AD" w:rsidRDefault="002754AD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>We remain seated throughout until a time o</w:t>
      </w:r>
      <w:r w:rsidR="00381E6A" w:rsidRPr="00190D1C">
        <w:rPr>
          <w:sz w:val="24"/>
          <w:szCs w:val="24"/>
        </w:rPr>
        <w:t>f</w:t>
      </w:r>
      <w:r w:rsidRPr="00190D1C">
        <w:rPr>
          <w:sz w:val="24"/>
          <w:szCs w:val="24"/>
        </w:rPr>
        <w:t xml:space="preserve"> greeting one another and having</w:t>
      </w:r>
      <w:r w:rsidR="00381E6A" w:rsidRPr="00190D1C">
        <w:rPr>
          <w:sz w:val="24"/>
          <w:szCs w:val="24"/>
        </w:rPr>
        <w:t xml:space="preserve"> tea/coffee and biscuits at the end of the service.</w:t>
      </w:r>
    </w:p>
    <w:p w14:paraId="38E13685" w14:textId="77777777" w:rsidR="00ED3B39" w:rsidRPr="00190D1C" w:rsidRDefault="00ED3B39" w:rsidP="00037310">
      <w:pPr>
        <w:spacing w:after="0" w:line="240" w:lineRule="auto"/>
        <w:jc w:val="center"/>
        <w:rPr>
          <w:sz w:val="24"/>
          <w:szCs w:val="24"/>
        </w:rPr>
      </w:pPr>
    </w:p>
    <w:p w14:paraId="31C9CBA5" w14:textId="39BDB6F8" w:rsidR="00381E6A" w:rsidRDefault="00381E6A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 xml:space="preserve">Having received God’s </w:t>
      </w:r>
      <w:r w:rsidR="00190D1C" w:rsidRPr="00190D1C">
        <w:rPr>
          <w:sz w:val="24"/>
          <w:szCs w:val="24"/>
        </w:rPr>
        <w:t>love</w:t>
      </w:r>
      <w:r w:rsidR="005C636A">
        <w:rPr>
          <w:sz w:val="24"/>
          <w:szCs w:val="24"/>
        </w:rPr>
        <w:t>,</w:t>
      </w:r>
      <w:r w:rsidR="00190D1C" w:rsidRPr="00190D1C">
        <w:rPr>
          <w:sz w:val="24"/>
          <w:szCs w:val="24"/>
        </w:rPr>
        <w:t xml:space="preserve"> we go out to share the love of Jesus with those we meet.</w:t>
      </w:r>
    </w:p>
    <w:p w14:paraId="629E3128" w14:textId="69D0A465" w:rsidR="00190D1C" w:rsidRDefault="00190D1C" w:rsidP="00037310">
      <w:pPr>
        <w:spacing w:after="0" w:line="240" w:lineRule="auto"/>
        <w:jc w:val="center"/>
        <w:rPr>
          <w:sz w:val="24"/>
          <w:szCs w:val="24"/>
        </w:rPr>
      </w:pPr>
    </w:p>
    <w:p w14:paraId="043FA0DE" w14:textId="0B6C7B3D" w:rsidR="00190D1C" w:rsidRDefault="00190D1C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Find </w:t>
      </w:r>
      <w:r w:rsidR="00037310">
        <w:rPr>
          <w:sz w:val="24"/>
          <w:szCs w:val="24"/>
        </w:rPr>
        <w:t>out more from:</w:t>
      </w:r>
    </w:p>
    <w:p w14:paraId="5BC094F2" w14:textId="77777777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</w:p>
    <w:p w14:paraId="42D93431" w14:textId="2B58AE5C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Catherine Pennington</w:t>
      </w:r>
    </w:p>
    <w:p w14:paraId="0425C6AF" w14:textId="76D143B3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941209 </w:t>
      </w:r>
      <w:hyperlink r:id="rId17" w:history="1">
        <w:r w:rsidRPr="008F77DB">
          <w:rPr>
            <w:rStyle w:val="Hyperlink"/>
            <w:sz w:val="24"/>
            <w:szCs w:val="24"/>
          </w:rPr>
          <w:t>catherineroberts49@gmail.com</w:t>
        </w:r>
      </w:hyperlink>
    </w:p>
    <w:p w14:paraId="2ACFC3A2" w14:textId="63D1D67C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</w:p>
    <w:p w14:paraId="041E440B" w14:textId="0A1C26A0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 w:rsidRPr="00037310">
        <w:rPr>
          <w:sz w:val="24"/>
          <w:szCs w:val="24"/>
        </w:rPr>
        <w:t>David Hewitt</w:t>
      </w:r>
    </w:p>
    <w:p w14:paraId="75027335" w14:textId="16AA5E1F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859798 </w:t>
      </w:r>
      <w:hyperlink r:id="rId18" w:history="1">
        <w:r w:rsidRPr="008F77DB">
          <w:rPr>
            <w:rStyle w:val="Hyperlink"/>
            <w:sz w:val="24"/>
            <w:szCs w:val="24"/>
          </w:rPr>
          <w:t>davidhewit@gmail.com</w:t>
        </w:r>
      </w:hyperlink>
    </w:p>
    <w:p w14:paraId="74A829EB" w14:textId="7CB2D02E" w:rsidR="00037310" w:rsidRDefault="00037310" w:rsidP="005323E6">
      <w:pPr>
        <w:spacing w:after="0" w:line="240" w:lineRule="auto"/>
        <w:ind w:right="-500"/>
        <w:jc w:val="center"/>
        <w:rPr>
          <w:sz w:val="24"/>
          <w:szCs w:val="24"/>
        </w:rPr>
      </w:pPr>
    </w:p>
    <w:p w14:paraId="72E96447" w14:textId="672563E9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Joan Hornsby</w:t>
      </w:r>
    </w:p>
    <w:p w14:paraId="2076D171" w14:textId="15B36B53" w:rsidR="00037310" w:rsidRDefault="005C19E4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734410 </w:t>
      </w:r>
      <w:hyperlink r:id="rId19" w:history="1">
        <w:r w:rsidRPr="008F77DB">
          <w:rPr>
            <w:rStyle w:val="Hyperlink"/>
            <w:sz w:val="24"/>
            <w:szCs w:val="24"/>
          </w:rPr>
          <w:t>joanhhornsby@gmail.com</w:t>
        </w:r>
      </w:hyperlink>
    </w:p>
    <w:p w14:paraId="1F291C1B" w14:textId="07280031" w:rsidR="005C19E4" w:rsidRDefault="005C19E4" w:rsidP="00037310">
      <w:pPr>
        <w:spacing w:after="0" w:line="240" w:lineRule="auto"/>
        <w:jc w:val="center"/>
        <w:rPr>
          <w:sz w:val="24"/>
          <w:szCs w:val="24"/>
        </w:rPr>
      </w:pPr>
    </w:p>
    <w:p w14:paraId="249C1D1D" w14:textId="681C2C73" w:rsidR="005C19E4" w:rsidRDefault="005C19E4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Sam Whiteside</w:t>
      </w:r>
    </w:p>
    <w:p w14:paraId="1BE21956" w14:textId="12113F17" w:rsidR="005C19E4" w:rsidRDefault="005C19E4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512261 </w:t>
      </w:r>
      <w:hyperlink r:id="rId20" w:history="1">
        <w:r w:rsidRPr="008F77DB">
          <w:rPr>
            <w:rStyle w:val="Hyperlink"/>
            <w:sz w:val="24"/>
            <w:szCs w:val="24"/>
          </w:rPr>
          <w:t>whiteside473@btinternet.com</w:t>
        </w:r>
      </w:hyperlink>
    </w:p>
    <w:p w14:paraId="3E7AE71C" w14:textId="45E6C643" w:rsidR="005C19E4" w:rsidRDefault="005C19E4" w:rsidP="00037310">
      <w:pPr>
        <w:spacing w:after="0" w:line="240" w:lineRule="auto"/>
        <w:jc w:val="center"/>
        <w:rPr>
          <w:sz w:val="24"/>
          <w:szCs w:val="24"/>
        </w:rPr>
      </w:pPr>
    </w:p>
    <w:p w14:paraId="1B9D245B" w14:textId="77777777" w:rsidR="00CC2281" w:rsidRDefault="005C19E4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Pam Stote</w:t>
      </w:r>
    </w:p>
    <w:p w14:paraId="180C4742" w14:textId="37FF55E9" w:rsidR="00703A77" w:rsidRPr="00FA5A15" w:rsidRDefault="002F04A2" w:rsidP="00FA5A15">
      <w:pPr>
        <w:spacing w:after="0" w:line="240" w:lineRule="auto"/>
        <w:jc w:val="center"/>
        <w:rPr>
          <w:color w:val="0563C1" w:themeColor="hyperlink"/>
          <w:sz w:val="24"/>
          <w:szCs w:val="24"/>
          <w:u w:val="single"/>
        </w:rPr>
      </w:pPr>
      <w:r w:rsidRPr="002F04A2">
        <w:rPr>
          <w:sz w:val="24"/>
          <w:szCs w:val="24"/>
        </w:rPr>
        <w:t xml:space="preserve">07708 </w:t>
      </w:r>
      <w:proofErr w:type="gramStart"/>
      <w:r w:rsidRPr="002F04A2">
        <w:rPr>
          <w:sz w:val="24"/>
          <w:szCs w:val="24"/>
        </w:rPr>
        <w:t>231882</w:t>
      </w:r>
      <w:r>
        <w:rPr>
          <w:sz w:val="24"/>
          <w:szCs w:val="24"/>
        </w:rPr>
        <w:t xml:space="preserve"> </w:t>
      </w:r>
      <w:r w:rsidRPr="002F04A2">
        <w:rPr>
          <w:rStyle w:val="Hyperlink"/>
          <w:sz w:val="28"/>
          <w:szCs w:val="28"/>
        </w:rPr>
        <w:t xml:space="preserve"> </w:t>
      </w:r>
      <w:r w:rsidR="00611869" w:rsidRPr="005C636A">
        <w:rPr>
          <w:rStyle w:val="Hyperlink"/>
          <w:sz w:val="24"/>
          <w:szCs w:val="24"/>
        </w:rPr>
        <w:t>pamstote49@gmail.com</w:t>
      </w:r>
      <w:proofErr w:type="gramEnd"/>
    </w:p>
    <w:sectPr w:rsidR="00703A77" w:rsidRPr="00FA5A15" w:rsidSect="00C322EE">
      <w:footerReference w:type="even" r:id="rId21"/>
      <w:footerReference w:type="default" r:id="rId22"/>
      <w:pgSz w:w="8419" w:h="11906" w:orient="landscape" w:code="9"/>
      <w:pgMar w:top="851" w:right="953" w:bottom="851" w:left="737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B0696" w14:textId="77777777" w:rsidR="00B57243" w:rsidRDefault="00B57243" w:rsidP="00B8645F">
      <w:pPr>
        <w:spacing w:after="0" w:line="240" w:lineRule="auto"/>
      </w:pPr>
      <w:r>
        <w:separator/>
      </w:r>
    </w:p>
  </w:endnote>
  <w:endnote w:type="continuationSeparator" w:id="0">
    <w:p w14:paraId="582A4A1A" w14:textId="77777777" w:rsidR="00B57243" w:rsidRDefault="00B57243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1165A" w14:textId="77777777" w:rsidR="00ED200E" w:rsidRDefault="00ED20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FEB05" w14:textId="77777777" w:rsidR="00ED200E" w:rsidRDefault="00ED20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8A462" w14:textId="77777777" w:rsidR="00B57243" w:rsidRDefault="00B57243" w:rsidP="00B8645F">
      <w:pPr>
        <w:spacing w:after="0" w:line="240" w:lineRule="auto"/>
      </w:pPr>
      <w:r>
        <w:separator/>
      </w:r>
    </w:p>
  </w:footnote>
  <w:footnote w:type="continuationSeparator" w:id="0">
    <w:p w14:paraId="55DB5411" w14:textId="77777777" w:rsidR="00B57243" w:rsidRDefault="00B57243" w:rsidP="00B86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evenAndOddHeaders/>
  <w:characterSpacingControl w:val="doNotCompress"/>
  <w:printTwoOnOne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1C7"/>
    <w:rsid w:val="00002DD0"/>
    <w:rsid w:val="00010610"/>
    <w:rsid w:val="0001066D"/>
    <w:rsid w:val="000353B9"/>
    <w:rsid w:val="00037310"/>
    <w:rsid w:val="000425B1"/>
    <w:rsid w:val="000434CA"/>
    <w:rsid w:val="0004468C"/>
    <w:rsid w:val="00055055"/>
    <w:rsid w:val="00060B3B"/>
    <w:rsid w:val="0007402C"/>
    <w:rsid w:val="0009192C"/>
    <w:rsid w:val="000919CE"/>
    <w:rsid w:val="000A30C2"/>
    <w:rsid w:val="000A7ED3"/>
    <w:rsid w:val="000B205F"/>
    <w:rsid w:val="000B7C11"/>
    <w:rsid w:val="000C1D72"/>
    <w:rsid w:val="000C2421"/>
    <w:rsid w:val="000C419A"/>
    <w:rsid w:val="000C45B8"/>
    <w:rsid w:val="000D7BB3"/>
    <w:rsid w:val="000E15E4"/>
    <w:rsid w:val="000F1BAD"/>
    <w:rsid w:val="000F6BAB"/>
    <w:rsid w:val="00120ED7"/>
    <w:rsid w:val="00127A87"/>
    <w:rsid w:val="001300F4"/>
    <w:rsid w:val="00136FAA"/>
    <w:rsid w:val="00140D7B"/>
    <w:rsid w:val="00146295"/>
    <w:rsid w:val="00146B27"/>
    <w:rsid w:val="001508EC"/>
    <w:rsid w:val="001559DA"/>
    <w:rsid w:val="00170E21"/>
    <w:rsid w:val="001805C4"/>
    <w:rsid w:val="001830F0"/>
    <w:rsid w:val="00190D1C"/>
    <w:rsid w:val="001976BD"/>
    <w:rsid w:val="001B2D99"/>
    <w:rsid w:val="001E7892"/>
    <w:rsid w:val="001F5EC1"/>
    <w:rsid w:val="00202598"/>
    <w:rsid w:val="00207723"/>
    <w:rsid w:val="00214910"/>
    <w:rsid w:val="00216568"/>
    <w:rsid w:val="00227DFC"/>
    <w:rsid w:val="00231DCE"/>
    <w:rsid w:val="00231EF1"/>
    <w:rsid w:val="002414D5"/>
    <w:rsid w:val="00243D0D"/>
    <w:rsid w:val="00257749"/>
    <w:rsid w:val="002619A0"/>
    <w:rsid w:val="00265500"/>
    <w:rsid w:val="00272E69"/>
    <w:rsid w:val="002754AD"/>
    <w:rsid w:val="00276F66"/>
    <w:rsid w:val="00284C23"/>
    <w:rsid w:val="002919EA"/>
    <w:rsid w:val="00296DB3"/>
    <w:rsid w:val="002B0301"/>
    <w:rsid w:val="002B2A86"/>
    <w:rsid w:val="002B33A7"/>
    <w:rsid w:val="002C2AF0"/>
    <w:rsid w:val="002C3169"/>
    <w:rsid w:val="002C517E"/>
    <w:rsid w:val="002C5DBF"/>
    <w:rsid w:val="002D7821"/>
    <w:rsid w:val="002F04A2"/>
    <w:rsid w:val="002F59EC"/>
    <w:rsid w:val="002F6BA6"/>
    <w:rsid w:val="003042DB"/>
    <w:rsid w:val="0030643C"/>
    <w:rsid w:val="00317E42"/>
    <w:rsid w:val="003418EB"/>
    <w:rsid w:val="00364849"/>
    <w:rsid w:val="00374BA9"/>
    <w:rsid w:val="00381E6A"/>
    <w:rsid w:val="00383336"/>
    <w:rsid w:val="00390235"/>
    <w:rsid w:val="003924F6"/>
    <w:rsid w:val="00395E7A"/>
    <w:rsid w:val="003B0170"/>
    <w:rsid w:val="003E4767"/>
    <w:rsid w:val="003E64C0"/>
    <w:rsid w:val="003F45CE"/>
    <w:rsid w:val="003F4CE8"/>
    <w:rsid w:val="003F6557"/>
    <w:rsid w:val="004025B1"/>
    <w:rsid w:val="0041147B"/>
    <w:rsid w:val="004227F4"/>
    <w:rsid w:val="00422E11"/>
    <w:rsid w:val="004326E3"/>
    <w:rsid w:val="004610F4"/>
    <w:rsid w:val="00466743"/>
    <w:rsid w:val="00475183"/>
    <w:rsid w:val="00482331"/>
    <w:rsid w:val="00487237"/>
    <w:rsid w:val="004A3A46"/>
    <w:rsid w:val="004A3CC1"/>
    <w:rsid w:val="004B0554"/>
    <w:rsid w:val="004C162A"/>
    <w:rsid w:val="004C21E6"/>
    <w:rsid w:val="004C7F0B"/>
    <w:rsid w:val="004F050C"/>
    <w:rsid w:val="004F26EF"/>
    <w:rsid w:val="004F5547"/>
    <w:rsid w:val="00505FF9"/>
    <w:rsid w:val="005079B0"/>
    <w:rsid w:val="00511C7C"/>
    <w:rsid w:val="00517A64"/>
    <w:rsid w:val="00525534"/>
    <w:rsid w:val="00527B9F"/>
    <w:rsid w:val="005323E6"/>
    <w:rsid w:val="0055175D"/>
    <w:rsid w:val="0055701A"/>
    <w:rsid w:val="00563407"/>
    <w:rsid w:val="00564636"/>
    <w:rsid w:val="00590A96"/>
    <w:rsid w:val="0059568F"/>
    <w:rsid w:val="005969EF"/>
    <w:rsid w:val="005C19E4"/>
    <w:rsid w:val="005C2359"/>
    <w:rsid w:val="005C636A"/>
    <w:rsid w:val="005D02EE"/>
    <w:rsid w:val="005E1570"/>
    <w:rsid w:val="00602AB7"/>
    <w:rsid w:val="006050A4"/>
    <w:rsid w:val="00607996"/>
    <w:rsid w:val="0061035E"/>
    <w:rsid w:val="00611869"/>
    <w:rsid w:val="00614FD9"/>
    <w:rsid w:val="00630EED"/>
    <w:rsid w:val="0066578F"/>
    <w:rsid w:val="006732A0"/>
    <w:rsid w:val="00687806"/>
    <w:rsid w:val="006A02FF"/>
    <w:rsid w:val="006A42A5"/>
    <w:rsid w:val="006A68D6"/>
    <w:rsid w:val="006C0743"/>
    <w:rsid w:val="006C3557"/>
    <w:rsid w:val="006D5BF0"/>
    <w:rsid w:val="006D77FE"/>
    <w:rsid w:val="006D7D64"/>
    <w:rsid w:val="006E0ACB"/>
    <w:rsid w:val="006E2040"/>
    <w:rsid w:val="006E7B0F"/>
    <w:rsid w:val="006F023D"/>
    <w:rsid w:val="006F0E3D"/>
    <w:rsid w:val="006F42EA"/>
    <w:rsid w:val="00703A77"/>
    <w:rsid w:val="00707F80"/>
    <w:rsid w:val="007113C1"/>
    <w:rsid w:val="00724D02"/>
    <w:rsid w:val="00733492"/>
    <w:rsid w:val="00737B23"/>
    <w:rsid w:val="007462F4"/>
    <w:rsid w:val="0075472F"/>
    <w:rsid w:val="00755C38"/>
    <w:rsid w:val="007856DD"/>
    <w:rsid w:val="007B2F56"/>
    <w:rsid w:val="007B6C5B"/>
    <w:rsid w:val="007B7AE1"/>
    <w:rsid w:val="007C0AC9"/>
    <w:rsid w:val="007C2FDD"/>
    <w:rsid w:val="007C339F"/>
    <w:rsid w:val="007C57DD"/>
    <w:rsid w:val="007D2646"/>
    <w:rsid w:val="007E0A2B"/>
    <w:rsid w:val="007E2345"/>
    <w:rsid w:val="007E4C74"/>
    <w:rsid w:val="007E55CE"/>
    <w:rsid w:val="007F68B6"/>
    <w:rsid w:val="00805340"/>
    <w:rsid w:val="00833287"/>
    <w:rsid w:val="00833EAA"/>
    <w:rsid w:val="00843C57"/>
    <w:rsid w:val="00844C95"/>
    <w:rsid w:val="0085271E"/>
    <w:rsid w:val="00856454"/>
    <w:rsid w:val="00860F38"/>
    <w:rsid w:val="008640D7"/>
    <w:rsid w:val="00865514"/>
    <w:rsid w:val="008661DC"/>
    <w:rsid w:val="008856D6"/>
    <w:rsid w:val="00896076"/>
    <w:rsid w:val="008A0C8D"/>
    <w:rsid w:val="008C357D"/>
    <w:rsid w:val="008C6389"/>
    <w:rsid w:val="008C66CF"/>
    <w:rsid w:val="008D2F51"/>
    <w:rsid w:val="008D56BA"/>
    <w:rsid w:val="008E2909"/>
    <w:rsid w:val="008E6D77"/>
    <w:rsid w:val="008F3FAB"/>
    <w:rsid w:val="008F4FB1"/>
    <w:rsid w:val="008F666A"/>
    <w:rsid w:val="00910B31"/>
    <w:rsid w:val="00916770"/>
    <w:rsid w:val="00923DFE"/>
    <w:rsid w:val="00936010"/>
    <w:rsid w:val="00962C26"/>
    <w:rsid w:val="00964E91"/>
    <w:rsid w:val="00975CBD"/>
    <w:rsid w:val="00981FA5"/>
    <w:rsid w:val="009845D4"/>
    <w:rsid w:val="0099608F"/>
    <w:rsid w:val="009A06EA"/>
    <w:rsid w:val="009A7033"/>
    <w:rsid w:val="009D6C1F"/>
    <w:rsid w:val="009E7165"/>
    <w:rsid w:val="00A0372C"/>
    <w:rsid w:val="00A0625D"/>
    <w:rsid w:val="00A10252"/>
    <w:rsid w:val="00A11CBB"/>
    <w:rsid w:val="00A23D83"/>
    <w:rsid w:val="00A36DB5"/>
    <w:rsid w:val="00A51DD4"/>
    <w:rsid w:val="00A751AB"/>
    <w:rsid w:val="00A90EB8"/>
    <w:rsid w:val="00A92A87"/>
    <w:rsid w:val="00AA262B"/>
    <w:rsid w:val="00AA5D71"/>
    <w:rsid w:val="00AA6259"/>
    <w:rsid w:val="00AA6BD8"/>
    <w:rsid w:val="00AA7204"/>
    <w:rsid w:val="00AB06FE"/>
    <w:rsid w:val="00AB484F"/>
    <w:rsid w:val="00AC0A73"/>
    <w:rsid w:val="00AC38DD"/>
    <w:rsid w:val="00AE2379"/>
    <w:rsid w:val="00AE3ECF"/>
    <w:rsid w:val="00AE424F"/>
    <w:rsid w:val="00AE71B4"/>
    <w:rsid w:val="00AF5CA7"/>
    <w:rsid w:val="00AF5FBA"/>
    <w:rsid w:val="00B13C5B"/>
    <w:rsid w:val="00B171E8"/>
    <w:rsid w:val="00B30A07"/>
    <w:rsid w:val="00B41739"/>
    <w:rsid w:val="00B44156"/>
    <w:rsid w:val="00B53E7F"/>
    <w:rsid w:val="00B57243"/>
    <w:rsid w:val="00B578ED"/>
    <w:rsid w:val="00B72BD8"/>
    <w:rsid w:val="00B73CDB"/>
    <w:rsid w:val="00B8645F"/>
    <w:rsid w:val="00B91527"/>
    <w:rsid w:val="00BB50AE"/>
    <w:rsid w:val="00BD1727"/>
    <w:rsid w:val="00BF0449"/>
    <w:rsid w:val="00BF4EDB"/>
    <w:rsid w:val="00C0248D"/>
    <w:rsid w:val="00C21C26"/>
    <w:rsid w:val="00C24FC7"/>
    <w:rsid w:val="00C322EE"/>
    <w:rsid w:val="00C52B23"/>
    <w:rsid w:val="00C55AD6"/>
    <w:rsid w:val="00C61862"/>
    <w:rsid w:val="00C66B23"/>
    <w:rsid w:val="00C73CE0"/>
    <w:rsid w:val="00C77760"/>
    <w:rsid w:val="00C85B9F"/>
    <w:rsid w:val="00C87926"/>
    <w:rsid w:val="00C90CAE"/>
    <w:rsid w:val="00C90D13"/>
    <w:rsid w:val="00C9115D"/>
    <w:rsid w:val="00C97417"/>
    <w:rsid w:val="00CA0ED0"/>
    <w:rsid w:val="00CA1394"/>
    <w:rsid w:val="00CA2798"/>
    <w:rsid w:val="00CA534B"/>
    <w:rsid w:val="00CA6A71"/>
    <w:rsid w:val="00CB3518"/>
    <w:rsid w:val="00CB361C"/>
    <w:rsid w:val="00CB515E"/>
    <w:rsid w:val="00CC2281"/>
    <w:rsid w:val="00CC29A1"/>
    <w:rsid w:val="00CC778D"/>
    <w:rsid w:val="00CD3EE2"/>
    <w:rsid w:val="00CD67C9"/>
    <w:rsid w:val="00D12223"/>
    <w:rsid w:val="00D30A36"/>
    <w:rsid w:val="00D4520B"/>
    <w:rsid w:val="00D5606F"/>
    <w:rsid w:val="00D77433"/>
    <w:rsid w:val="00D82C71"/>
    <w:rsid w:val="00D84231"/>
    <w:rsid w:val="00D84F27"/>
    <w:rsid w:val="00DA27C6"/>
    <w:rsid w:val="00DC31E9"/>
    <w:rsid w:val="00DC4F9B"/>
    <w:rsid w:val="00DC7A30"/>
    <w:rsid w:val="00DD18B6"/>
    <w:rsid w:val="00DD1ACC"/>
    <w:rsid w:val="00DD4984"/>
    <w:rsid w:val="00E13A0C"/>
    <w:rsid w:val="00E14AF1"/>
    <w:rsid w:val="00E320E0"/>
    <w:rsid w:val="00E363D8"/>
    <w:rsid w:val="00E527E7"/>
    <w:rsid w:val="00E52D4D"/>
    <w:rsid w:val="00E547CE"/>
    <w:rsid w:val="00E61BDA"/>
    <w:rsid w:val="00E62D59"/>
    <w:rsid w:val="00E64100"/>
    <w:rsid w:val="00E75B8B"/>
    <w:rsid w:val="00E77A9C"/>
    <w:rsid w:val="00E8346A"/>
    <w:rsid w:val="00E85292"/>
    <w:rsid w:val="00E86499"/>
    <w:rsid w:val="00E96B55"/>
    <w:rsid w:val="00EA7F93"/>
    <w:rsid w:val="00EC151C"/>
    <w:rsid w:val="00EC46C6"/>
    <w:rsid w:val="00EC65FE"/>
    <w:rsid w:val="00ED200E"/>
    <w:rsid w:val="00ED3B39"/>
    <w:rsid w:val="00EE08AE"/>
    <w:rsid w:val="00EE30C4"/>
    <w:rsid w:val="00F0410F"/>
    <w:rsid w:val="00F130A0"/>
    <w:rsid w:val="00F20EC2"/>
    <w:rsid w:val="00F410C7"/>
    <w:rsid w:val="00F520C3"/>
    <w:rsid w:val="00F541C7"/>
    <w:rsid w:val="00F5527E"/>
    <w:rsid w:val="00F6202E"/>
    <w:rsid w:val="00F646A6"/>
    <w:rsid w:val="00F65F4C"/>
    <w:rsid w:val="00F667B8"/>
    <w:rsid w:val="00F67736"/>
    <w:rsid w:val="00F74542"/>
    <w:rsid w:val="00F84AAF"/>
    <w:rsid w:val="00FA03F6"/>
    <w:rsid w:val="00FA5A15"/>
    <w:rsid w:val="00FC069A"/>
    <w:rsid w:val="00FC4014"/>
    <w:rsid w:val="00FC5283"/>
    <w:rsid w:val="00FD1A0E"/>
    <w:rsid w:val="00FD6519"/>
    <w:rsid w:val="00FE453C"/>
    <w:rsid w:val="00FF1AE7"/>
    <w:rsid w:val="00FF3FA2"/>
    <w:rsid w:val="00FF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0659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45F"/>
  </w:style>
  <w:style w:type="paragraph" w:styleId="Footer">
    <w:name w:val="footer"/>
    <w:basedOn w:val="Normal"/>
    <w:link w:val="Foot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45F"/>
  </w:style>
  <w:style w:type="character" w:styleId="Hyperlink">
    <w:name w:val="Hyperlink"/>
    <w:basedOn w:val="DefaultParagraphFont"/>
    <w:uiPriority w:val="99"/>
    <w:unhideWhenUsed/>
    <w:rsid w:val="000373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73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davidhewit@gmail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catherineroberts49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mailto:whiteside473@btinternet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mailto:joanhhornsby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Booklet%20page%20number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F46917140D694AAEAF39165F579555" ma:contentTypeVersion="12" ma:contentTypeDescription="Create a new document." ma:contentTypeScope="" ma:versionID="db3d14a080c3d05a25fadac5b68fa9d4">
  <xsd:schema xmlns:xsd="http://www.w3.org/2001/XMLSchema" xmlns:xs="http://www.w3.org/2001/XMLSchema" xmlns:p="http://schemas.microsoft.com/office/2006/metadata/properties" xmlns:ns1="http://schemas.microsoft.com/sharepoint/v3" xmlns:ns2="876de33e-aaa5-4507-9b92-b84e676ded0d" xmlns:ns3="9a0666c7-4cba-45e4-bb78-1ed48d50e5d1" xmlns:ns4="10dd7f8a-f247-48ee-8534-441ce336aea6" targetNamespace="http://schemas.microsoft.com/office/2006/metadata/properties" ma:root="true" ma:fieldsID="515485ad6e36e5036d2a1cb74e47cf80" ns1:_="" ns2:_="" ns3:_="" ns4:_="">
    <xsd:import namespace="http://schemas.microsoft.com/sharepoint/v3"/>
    <xsd:import namespace="876de33e-aaa5-4507-9b92-b84e676ded0d"/>
    <xsd:import namespace="9a0666c7-4cba-45e4-bb78-1ed48d50e5d1"/>
    <xsd:import namespace="10dd7f8a-f247-48ee-8534-441ce336ae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de33e-aaa5-4507-9b92-b84e676de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666c7-4cba-45e4-bb78-1ed48d50e5d1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hidden="true" ma:internalName="LastSharedByUser" ma:readOnly="true">
      <xsd:simpleType>
        <xsd:restriction base="dms:Note"/>
      </xsd:simpleType>
    </xsd:element>
    <xsd:element name="LastSharedByTime" ma:index="11" nillable="true" ma:displayName="Last Shared By Time" ma:description="" ma:hidden="true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d7f8a-f247-48ee-8534-441ce336ae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9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E7D540D-394A-4F2E-BE56-9BDE9C4D5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6de33e-aaa5-4507-9b92-b84e676ded0d"/>
    <ds:schemaRef ds:uri="9a0666c7-4cba-45e4-bb78-1ed48d50e5d1"/>
    <ds:schemaRef ds:uri="10dd7f8a-f247-48ee-8534-441ce336a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0C10DE-88A9-47E0-9674-1A63748F47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BB71B9-748B-44D7-B7AD-D7A5200A50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 page numbering</Template>
  <TotalTime>0</TotalTime>
  <Pages>5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2023-11-17T09:13:00Z</dcterms:created>
  <dcterms:modified xsi:type="dcterms:W3CDTF">2023-11-28T10:31:00Z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0x010100D9F46917140D694AAEAF39165F579555</vt:lpwstr>
  </property>
</Properties>
</file>